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4052A8" w14:textId="7CB8F363" w:rsidR="00ED2F87" w:rsidRPr="00E720CC" w:rsidRDefault="00ED2333" w:rsidP="00E720CC">
      <w:pPr>
        <w:spacing w:before="120" w:after="0" w:line="240" w:lineRule="auto"/>
        <w:rPr>
          <w:rFonts w:ascii="Arial" w:hAnsi="Arial" w:cs="Arial"/>
          <w:sz w:val="24"/>
          <w:szCs w:val="24"/>
        </w:rPr>
      </w:pPr>
      <w:r w:rsidRPr="00772560">
        <w:rPr>
          <w:rFonts w:ascii="Arial" w:hAnsi="Arial" w:cs="Arial"/>
          <w:noProof/>
          <w:sz w:val="24"/>
          <w:szCs w:val="24"/>
          <w:lang w:eastAsia="de-DE"/>
        </w:rPr>
        <mc:AlternateContent>
          <mc:Choice Requires="wps">
            <w:drawing>
              <wp:anchor distT="45720" distB="45720" distL="114300" distR="114300" simplePos="0" relativeHeight="251660288" behindDoc="0" locked="0" layoutInCell="1" allowOverlap="1" wp14:anchorId="3D762886" wp14:editId="4F54B610">
                <wp:simplePos x="0" y="0"/>
                <wp:positionH relativeFrom="margin">
                  <wp:posOffset>441960</wp:posOffset>
                </wp:positionH>
                <wp:positionV relativeFrom="paragraph">
                  <wp:posOffset>2929255</wp:posOffset>
                </wp:positionV>
                <wp:extent cx="4724400" cy="1247775"/>
                <wp:effectExtent l="0" t="0" r="0"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247775"/>
                        </a:xfrm>
                        <a:prstGeom prst="rect">
                          <a:avLst/>
                        </a:prstGeom>
                        <a:solidFill>
                          <a:srgbClr val="FF0000"/>
                        </a:solidFill>
                        <a:ln w="9525">
                          <a:noFill/>
                          <a:miter lim="800000"/>
                          <a:headEnd/>
                          <a:tailEnd/>
                        </a:ln>
                      </wps:spPr>
                      <wps:txbx>
                        <w:txbxContent>
                          <w:p w14:paraId="4E6E6B83" w14:textId="52CD5BF7" w:rsidR="00772560" w:rsidRPr="00E50F35" w:rsidRDefault="00772560" w:rsidP="00772560">
                            <w:pPr>
                              <w:jc w:val="center"/>
                              <w:rPr>
                                <w:b/>
                                <w:color w:val="FFFFFF" w:themeColor="background1"/>
                                <w:sz w:val="48"/>
                                <w:szCs w:val="48"/>
                              </w:rPr>
                            </w:pPr>
                            <w:r>
                              <w:rPr>
                                <w:color w:val="FFFFFF" w:themeColor="background1"/>
                                <w:sz w:val="28"/>
                                <w:szCs w:val="28"/>
                              </w:rPr>
                              <w:br/>
                            </w:r>
                            <w:r w:rsidRPr="00E50F35">
                              <w:rPr>
                                <w:b/>
                                <w:color w:val="FFFFFF" w:themeColor="background1"/>
                                <w:sz w:val="48"/>
                                <w:szCs w:val="48"/>
                              </w:rPr>
                              <w:t xml:space="preserve">Standortfaktoren </w:t>
                            </w:r>
                            <w:r w:rsidR="00E50F35">
                              <w:rPr>
                                <w:b/>
                                <w:color w:val="FFFFFF" w:themeColor="background1"/>
                                <w:sz w:val="48"/>
                                <w:szCs w:val="48"/>
                              </w:rPr>
                              <w:t>für die</w:t>
                            </w:r>
                            <w:r w:rsidR="00E50F35">
                              <w:rPr>
                                <w:b/>
                                <w:color w:val="FFFFFF" w:themeColor="background1"/>
                                <w:sz w:val="48"/>
                                <w:szCs w:val="48"/>
                              </w:rPr>
                              <w:br/>
                            </w:r>
                            <w:r w:rsidR="008C0C77" w:rsidRPr="00E50F35">
                              <w:rPr>
                                <w:b/>
                                <w:color w:val="FFFFFF" w:themeColor="background1"/>
                                <w:sz w:val="48"/>
                                <w:szCs w:val="48"/>
                              </w:rPr>
                              <w:t>Chemieindustrie</w:t>
                            </w:r>
                            <w:r w:rsidRPr="00E50F35">
                              <w:rPr>
                                <w:b/>
                                <w:color w:val="FFFFFF" w:themeColor="background1"/>
                                <w:sz w:val="48"/>
                                <w:szCs w:val="48"/>
                              </w:rPr>
                              <w:t xml:space="preserve"> </w:t>
                            </w:r>
                            <w:r w:rsidR="00A40F59" w:rsidRPr="00E50F35">
                              <w:rPr>
                                <w:b/>
                                <w:color w:val="FFFFFF" w:themeColor="background1"/>
                                <w:sz w:val="48"/>
                                <w:szCs w:val="48"/>
                              </w:rPr>
                              <w:t>in Niedersachsen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762886" id="_x0000_t202" coordsize="21600,21600" o:spt="202" path="m,l,21600r21600,l21600,xe">
                <v:stroke joinstyle="miter"/>
                <v:path gradientshapeok="t" o:connecttype="rect"/>
              </v:shapetype>
              <v:shape id="Textfeld 2" o:spid="_x0000_s1026" type="#_x0000_t202" style="position:absolute;margin-left:34.8pt;margin-top:230.65pt;width:372pt;height:98.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" fillcolor="red" stroked="f">
                <v:textbox>
                  <w:txbxContent>
                    <w:p w14:paraId="4E6E6B83" w14:textId="52CD5BF7" w:rsidR="00772560" w:rsidRPr="00E50F35" w:rsidRDefault="00772560" w:rsidP="00772560">
                      <w:pPr>
                        <w:jc w:val="center"/>
                        <w:rPr>
                          <w:b/>
                          <w:color w:val="FFFFFF" w:themeColor="background1"/>
                          <w:sz w:val="48"/>
                          <w:szCs w:val="48"/>
                        </w:rPr>
                      </w:pPr>
                      <w:r>
                        <w:rPr>
                          <w:color w:val="FFFFFF" w:themeColor="background1"/>
                          <w:sz w:val="28"/>
                          <w:szCs w:val="28"/>
                        </w:rPr>
                        <w:br/>
                      </w:r>
                      <w:r w:rsidRPr="00E50F35">
                        <w:rPr>
                          <w:b/>
                          <w:color w:val="FFFFFF" w:themeColor="background1"/>
                          <w:sz w:val="48"/>
                          <w:szCs w:val="48"/>
                        </w:rPr>
                        <w:t xml:space="preserve">Standortfaktoren </w:t>
                      </w:r>
                      <w:r w:rsidR="00E50F35">
                        <w:rPr>
                          <w:b/>
                          <w:color w:val="FFFFFF" w:themeColor="background1"/>
                          <w:sz w:val="48"/>
                          <w:szCs w:val="48"/>
                        </w:rPr>
                        <w:t>für die</w:t>
                      </w:r>
                      <w:r w:rsidR="00E50F35">
                        <w:rPr>
                          <w:b/>
                          <w:color w:val="FFFFFF" w:themeColor="background1"/>
                          <w:sz w:val="48"/>
                          <w:szCs w:val="48"/>
                        </w:rPr>
                        <w:br/>
                      </w:r>
                      <w:r w:rsidR="008C0C77" w:rsidRPr="00E50F35">
                        <w:rPr>
                          <w:b/>
                          <w:color w:val="FFFFFF" w:themeColor="background1"/>
                          <w:sz w:val="48"/>
                          <w:szCs w:val="48"/>
                        </w:rPr>
                        <w:t>Chemieindustrie</w:t>
                      </w:r>
                      <w:r w:rsidRPr="00E50F35">
                        <w:rPr>
                          <w:b/>
                          <w:color w:val="FFFFFF" w:themeColor="background1"/>
                          <w:sz w:val="48"/>
                          <w:szCs w:val="48"/>
                        </w:rPr>
                        <w:t xml:space="preserve"> </w:t>
                      </w:r>
                      <w:r w:rsidR="00A40F59" w:rsidRPr="00E50F35">
                        <w:rPr>
                          <w:b/>
                          <w:color w:val="FFFFFF" w:themeColor="background1"/>
                          <w:sz w:val="48"/>
                          <w:szCs w:val="48"/>
                        </w:rPr>
                        <w:t>in Niedersachsen</w:t>
                      </w:r>
                    </w:p>
                  </w:txbxContent>
                </v:textbox>
                <w10:wrap type="square" anchorx="margin"/>
              </v:shape>
            </w:pict>
          </mc:Fallback>
        </mc:AlternateContent>
      </w:r>
      <w:r>
        <w:rPr>
          <w:noProof/>
          <w:lang w:eastAsia="de-DE"/>
        </w:rPr>
        <w:drawing>
          <wp:anchor distT="0" distB="0" distL="114300" distR="114300" simplePos="0" relativeHeight="251658240" behindDoc="0" locked="0" layoutInCell="1" allowOverlap="1" wp14:anchorId="3EFDE48D" wp14:editId="29D545E0">
            <wp:simplePos x="0" y="0"/>
            <wp:positionH relativeFrom="margin">
              <wp:posOffset>100330</wp:posOffset>
            </wp:positionH>
            <wp:positionV relativeFrom="paragraph">
              <wp:posOffset>52705</wp:posOffset>
            </wp:positionV>
            <wp:extent cx="5382000" cy="3499200"/>
            <wp:effectExtent l="0" t="0" r="0" b="6350"/>
            <wp:wrapThrough wrapText="bothSides">
              <wp:wrapPolygon edited="0">
                <wp:start x="0" y="0"/>
                <wp:lineTo x="0" y="21522"/>
                <wp:lineTo x="21485" y="21522"/>
                <wp:lineTo x="21485"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5575" t="33239" r="33460" b="13725"/>
                    <a:stretch/>
                  </pic:blipFill>
                  <pic:spPr bwMode="auto">
                    <a:xfrm>
                      <a:off x="0" y="0"/>
                      <a:ext cx="5382000" cy="349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5A20AE" w14:textId="14F811FC" w:rsidR="00772560" w:rsidRDefault="00772560" w:rsidP="00E720CC">
      <w:pPr>
        <w:spacing w:before="120" w:after="0" w:line="240" w:lineRule="auto"/>
        <w:jc w:val="right"/>
        <w:rPr>
          <w:rFonts w:ascii="Arial" w:hAnsi="Arial" w:cs="Arial"/>
          <w:sz w:val="24"/>
          <w:szCs w:val="24"/>
        </w:rPr>
      </w:pPr>
    </w:p>
    <w:p w14:paraId="01C27942" w14:textId="77777777" w:rsidR="00053D13" w:rsidRDefault="00053D13" w:rsidP="008C593F">
      <w:pPr>
        <w:spacing w:before="120" w:after="0" w:line="240" w:lineRule="auto"/>
        <w:rPr>
          <w:rFonts w:ascii="Arial" w:hAnsi="Arial" w:cs="Arial"/>
          <w:sz w:val="24"/>
          <w:szCs w:val="24"/>
        </w:rPr>
      </w:pPr>
    </w:p>
    <w:p w14:paraId="2CBCDE8E" w14:textId="384EE125" w:rsidR="00417108" w:rsidRPr="009C0983" w:rsidRDefault="008C0C77" w:rsidP="008C593F">
      <w:pPr>
        <w:spacing w:before="120" w:after="0" w:line="240" w:lineRule="auto"/>
        <w:rPr>
          <w:rFonts w:ascii="Arial" w:hAnsi="Arial" w:cs="Arial"/>
          <w:b/>
          <w:sz w:val="24"/>
          <w:szCs w:val="24"/>
        </w:rPr>
      </w:pPr>
      <w:r w:rsidRPr="009C0983">
        <w:rPr>
          <w:rFonts w:ascii="Arial" w:hAnsi="Arial" w:cs="Arial"/>
          <w:b/>
          <w:sz w:val="24"/>
          <w:szCs w:val="24"/>
        </w:rPr>
        <w:t xml:space="preserve">Positionspapier </w:t>
      </w:r>
      <w:r w:rsidR="00417108" w:rsidRPr="009C0983">
        <w:rPr>
          <w:rFonts w:ascii="Arial" w:hAnsi="Arial" w:cs="Arial"/>
          <w:b/>
          <w:sz w:val="24"/>
          <w:szCs w:val="24"/>
        </w:rPr>
        <w:t xml:space="preserve">2019 </w:t>
      </w:r>
      <w:r w:rsidRPr="009C0983">
        <w:rPr>
          <w:rFonts w:ascii="Arial" w:hAnsi="Arial" w:cs="Arial"/>
          <w:b/>
          <w:sz w:val="24"/>
          <w:szCs w:val="24"/>
        </w:rPr>
        <w:t>der niedersächsischen Chemiebranche und des niedersächsischen Ministers für Wirtschaft, Arbe</w:t>
      </w:r>
      <w:r w:rsidR="00E6788F" w:rsidRPr="009C0983">
        <w:rPr>
          <w:rFonts w:ascii="Arial" w:hAnsi="Arial" w:cs="Arial"/>
          <w:b/>
          <w:sz w:val="24"/>
          <w:szCs w:val="24"/>
        </w:rPr>
        <w:t>it, Verkehr und Digitalisierung</w:t>
      </w:r>
    </w:p>
    <w:p w14:paraId="7EB3B491" w14:textId="77777777" w:rsidR="008C0C77" w:rsidRPr="001C4ABE" w:rsidRDefault="008C0C77" w:rsidP="008C593F">
      <w:pPr>
        <w:spacing w:before="120" w:after="0" w:line="240" w:lineRule="auto"/>
        <w:rPr>
          <w:rFonts w:ascii="Arial" w:hAnsi="Arial" w:cs="Arial"/>
          <w:sz w:val="24"/>
          <w:szCs w:val="24"/>
        </w:rPr>
      </w:pPr>
    </w:p>
    <w:p w14:paraId="1CB28915" w14:textId="77777777" w:rsidR="00D75EBE" w:rsidRPr="009C0983" w:rsidRDefault="00D75EBE" w:rsidP="00876C01">
      <w:pPr>
        <w:pStyle w:val="Listenabsatz"/>
        <w:numPr>
          <w:ilvl w:val="0"/>
          <w:numId w:val="19"/>
        </w:numPr>
        <w:spacing w:before="120" w:after="0" w:line="240" w:lineRule="auto"/>
        <w:rPr>
          <w:rFonts w:ascii="Arial" w:hAnsi="Arial" w:cs="Arial"/>
          <w:b/>
          <w:color w:val="FF0000"/>
        </w:rPr>
      </w:pPr>
      <w:r w:rsidRPr="009C0983">
        <w:rPr>
          <w:rFonts w:ascii="Arial" w:hAnsi="Arial" w:cs="Arial"/>
          <w:b/>
          <w:color w:val="FF0000"/>
        </w:rPr>
        <w:t>Einleitung</w:t>
      </w:r>
    </w:p>
    <w:p w14:paraId="0841B5A3" w14:textId="2B155C39" w:rsidR="00EE4180" w:rsidRPr="009C0983" w:rsidRDefault="00885A8C" w:rsidP="00E940E1">
      <w:pPr>
        <w:spacing w:before="120" w:after="0" w:line="240" w:lineRule="auto"/>
        <w:jc w:val="both"/>
        <w:rPr>
          <w:rFonts w:ascii="Arial" w:hAnsi="Arial" w:cs="Arial"/>
        </w:rPr>
      </w:pPr>
      <w:r w:rsidRPr="009C0983">
        <w:rPr>
          <w:rFonts w:ascii="Arial" w:hAnsi="Arial" w:cs="Arial"/>
        </w:rPr>
        <w:t xml:space="preserve">Niedersachsen ist ein Industrieland und soll es auch bleiben! </w:t>
      </w:r>
      <w:r w:rsidR="00EE4180" w:rsidRPr="009C0983">
        <w:rPr>
          <w:rFonts w:ascii="Arial" w:hAnsi="Arial" w:cs="Arial"/>
        </w:rPr>
        <w:t xml:space="preserve">Deshalb führt der niedersächsische Wirtschaftsminister regelmäßig Branchendialoge mit den wichtigsten Industriebranchen des Landes durch. </w:t>
      </w:r>
    </w:p>
    <w:p w14:paraId="0608F90B" w14:textId="566A4743" w:rsidR="0042427A" w:rsidRPr="009C0983" w:rsidRDefault="00160A96" w:rsidP="00E940E1">
      <w:pPr>
        <w:spacing w:before="120" w:after="0" w:line="240" w:lineRule="auto"/>
        <w:jc w:val="both"/>
        <w:rPr>
          <w:rFonts w:ascii="Arial" w:hAnsi="Arial" w:cs="Arial"/>
        </w:rPr>
      </w:pPr>
      <w:r w:rsidRPr="009C0983">
        <w:rPr>
          <w:rFonts w:ascii="Arial" w:hAnsi="Arial" w:cs="Arial"/>
        </w:rPr>
        <w:t xml:space="preserve">Im </w:t>
      </w:r>
      <w:r w:rsidR="004C1CF2" w:rsidRPr="009C0983">
        <w:rPr>
          <w:rFonts w:ascii="Arial" w:hAnsi="Arial" w:cs="Arial"/>
        </w:rPr>
        <w:t>Dialog zur Situation der Chemie</w:t>
      </w:r>
      <w:r w:rsidR="00C66C07" w:rsidRPr="009C0983">
        <w:rPr>
          <w:rFonts w:ascii="Arial" w:hAnsi="Arial" w:cs="Arial"/>
        </w:rPr>
        <w:t>unternehmen</w:t>
      </w:r>
      <w:r w:rsidR="004C1CF2" w:rsidRPr="009C0983">
        <w:rPr>
          <w:rFonts w:ascii="Arial" w:hAnsi="Arial" w:cs="Arial"/>
        </w:rPr>
        <w:t xml:space="preserve"> in Niedersachsen mit Vertretern der niedersächsischen Chemieindustrie sowie von IG BCE, UVN und VCI Nord </w:t>
      </w:r>
      <w:r w:rsidRPr="009C0983">
        <w:rPr>
          <w:rFonts w:ascii="Arial" w:hAnsi="Arial" w:cs="Arial"/>
        </w:rPr>
        <w:t>am 20.</w:t>
      </w:r>
      <w:r w:rsidR="003166C1" w:rsidRPr="009C0983">
        <w:rPr>
          <w:rFonts w:ascii="Arial" w:hAnsi="Arial" w:cs="Arial"/>
        </w:rPr>
        <w:t> </w:t>
      </w:r>
      <w:r w:rsidRPr="009C0983">
        <w:rPr>
          <w:rFonts w:ascii="Arial" w:hAnsi="Arial" w:cs="Arial"/>
        </w:rPr>
        <w:t xml:space="preserve">Februar 2019 bekannten sich </w:t>
      </w:r>
      <w:r w:rsidR="00D27A60" w:rsidRPr="009C0983">
        <w:rPr>
          <w:rFonts w:ascii="Arial" w:hAnsi="Arial" w:cs="Arial"/>
        </w:rPr>
        <w:t xml:space="preserve">die Vertreter der Chemieindustrie </w:t>
      </w:r>
      <w:r w:rsidRPr="009C0983">
        <w:rPr>
          <w:rFonts w:ascii="Arial" w:hAnsi="Arial" w:cs="Arial"/>
        </w:rPr>
        <w:t xml:space="preserve">nachdrücklich </w:t>
      </w:r>
      <w:r w:rsidR="00316836" w:rsidRPr="009C0983">
        <w:rPr>
          <w:rFonts w:ascii="Arial" w:hAnsi="Arial" w:cs="Arial"/>
        </w:rPr>
        <w:t xml:space="preserve">zum Schutz von Mensch und Umwelt und </w:t>
      </w:r>
      <w:r w:rsidR="0069727B" w:rsidRPr="009C0983">
        <w:rPr>
          <w:rFonts w:ascii="Arial" w:hAnsi="Arial" w:cs="Arial"/>
        </w:rPr>
        <w:t xml:space="preserve">zu </w:t>
      </w:r>
      <w:r w:rsidR="00316836" w:rsidRPr="009C0983">
        <w:rPr>
          <w:rFonts w:ascii="Arial" w:hAnsi="Arial" w:cs="Arial"/>
        </w:rPr>
        <w:t xml:space="preserve">einem verantwortungsvollen Umgang mit Ressourcen. </w:t>
      </w:r>
      <w:r w:rsidRPr="009C0983">
        <w:rPr>
          <w:rFonts w:ascii="Arial" w:hAnsi="Arial" w:cs="Arial"/>
        </w:rPr>
        <w:t>D</w:t>
      </w:r>
      <w:r w:rsidR="00316836" w:rsidRPr="009C0983">
        <w:rPr>
          <w:rFonts w:ascii="Arial" w:hAnsi="Arial" w:cs="Arial"/>
        </w:rPr>
        <w:t xml:space="preserve">ie </w:t>
      </w:r>
      <w:r w:rsidRPr="009C0983">
        <w:rPr>
          <w:rFonts w:ascii="Arial" w:hAnsi="Arial" w:cs="Arial"/>
        </w:rPr>
        <w:t>niedersächsi</w:t>
      </w:r>
      <w:r w:rsidR="00FD066C" w:rsidRPr="009C0983">
        <w:rPr>
          <w:rFonts w:ascii="Arial" w:hAnsi="Arial" w:cs="Arial"/>
        </w:rPr>
        <w:t>s</w:t>
      </w:r>
      <w:r w:rsidRPr="009C0983">
        <w:rPr>
          <w:rFonts w:ascii="Arial" w:hAnsi="Arial" w:cs="Arial"/>
        </w:rPr>
        <w:t xml:space="preserve">che Chemieindustrie </w:t>
      </w:r>
      <w:r w:rsidR="00316836" w:rsidRPr="009C0983">
        <w:rPr>
          <w:rFonts w:ascii="Arial" w:hAnsi="Arial" w:cs="Arial"/>
        </w:rPr>
        <w:t xml:space="preserve">sieht sich als Partner </w:t>
      </w:r>
      <w:r w:rsidR="005D2164" w:rsidRPr="009C0983">
        <w:rPr>
          <w:rFonts w:ascii="Arial" w:hAnsi="Arial" w:cs="Arial"/>
        </w:rPr>
        <w:t xml:space="preserve">und Teil der Lösung </w:t>
      </w:r>
      <w:r w:rsidR="00316836" w:rsidRPr="009C0983">
        <w:rPr>
          <w:rFonts w:ascii="Arial" w:hAnsi="Arial" w:cs="Arial"/>
        </w:rPr>
        <w:t xml:space="preserve">bei Klimaschutz und Energiewende und möchte </w:t>
      </w:r>
      <w:r w:rsidR="00270CB6" w:rsidRPr="009C0983">
        <w:rPr>
          <w:rFonts w:ascii="Arial" w:hAnsi="Arial" w:cs="Arial"/>
        </w:rPr>
        <w:t xml:space="preserve">als „Innovationsmotor“ entlang der Wertschöpfungsketten </w:t>
      </w:r>
      <w:r w:rsidR="00316836" w:rsidRPr="009C0983">
        <w:rPr>
          <w:rFonts w:ascii="Arial" w:hAnsi="Arial" w:cs="Arial"/>
        </w:rPr>
        <w:t>insbesondere den Übergang zu einer CO</w:t>
      </w:r>
      <w:r w:rsidR="00316836" w:rsidRPr="009C0983">
        <w:rPr>
          <w:rFonts w:ascii="Arial" w:hAnsi="Arial" w:cs="Arial"/>
          <w:vertAlign w:val="subscript"/>
        </w:rPr>
        <w:t>2</w:t>
      </w:r>
      <w:r w:rsidR="00316836" w:rsidRPr="009C0983">
        <w:rPr>
          <w:rFonts w:ascii="Arial" w:hAnsi="Arial" w:cs="Arial"/>
        </w:rPr>
        <w:t xml:space="preserve">-neutralen Wirtschaft mitgestalten. </w:t>
      </w:r>
    </w:p>
    <w:p w14:paraId="2146C63B" w14:textId="3FEFCC1E" w:rsidR="00775079" w:rsidRPr="009C0983" w:rsidRDefault="00F34E03" w:rsidP="00E940E1">
      <w:pPr>
        <w:spacing w:before="120" w:after="0" w:line="240" w:lineRule="auto"/>
        <w:jc w:val="both"/>
        <w:rPr>
          <w:rFonts w:ascii="Arial" w:hAnsi="Arial" w:cs="Arial"/>
        </w:rPr>
      </w:pPr>
      <w:r w:rsidRPr="009C0983">
        <w:rPr>
          <w:rFonts w:ascii="Arial" w:hAnsi="Arial" w:cs="Arial"/>
        </w:rPr>
        <w:t xml:space="preserve">Die deutschen Chemieunternehmen </w:t>
      </w:r>
      <w:r w:rsidR="00F2472A" w:rsidRPr="009C0983">
        <w:rPr>
          <w:rFonts w:ascii="Arial" w:hAnsi="Arial" w:cs="Arial"/>
        </w:rPr>
        <w:t xml:space="preserve">verfügen </w:t>
      </w:r>
      <w:r w:rsidRPr="009C0983">
        <w:rPr>
          <w:rFonts w:ascii="Arial" w:hAnsi="Arial" w:cs="Arial"/>
        </w:rPr>
        <w:t xml:space="preserve">im internationalen Vergleich, aber auch innerhalb der EU </w:t>
      </w:r>
      <w:r w:rsidR="00F2472A" w:rsidRPr="009C0983">
        <w:rPr>
          <w:rFonts w:ascii="Arial" w:hAnsi="Arial" w:cs="Arial"/>
        </w:rPr>
        <w:t xml:space="preserve">bereits über </w:t>
      </w:r>
      <w:r w:rsidRPr="009C0983">
        <w:rPr>
          <w:rFonts w:ascii="Arial" w:hAnsi="Arial" w:cs="Arial"/>
        </w:rPr>
        <w:t>sehr hohe Arbeits- und Umweltschutz</w:t>
      </w:r>
      <w:r w:rsidR="00F2472A" w:rsidRPr="009C0983">
        <w:rPr>
          <w:rFonts w:ascii="Arial" w:hAnsi="Arial" w:cs="Arial"/>
        </w:rPr>
        <w:t>standards</w:t>
      </w:r>
      <w:r w:rsidRPr="009C0983">
        <w:rPr>
          <w:rFonts w:ascii="Arial" w:hAnsi="Arial" w:cs="Arial"/>
        </w:rPr>
        <w:t xml:space="preserve">. </w:t>
      </w:r>
      <w:r w:rsidR="00A0266B" w:rsidRPr="009C0983">
        <w:rPr>
          <w:rFonts w:ascii="Arial" w:hAnsi="Arial" w:cs="Arial"/>
        </w:rPr>
        <w:t xml:space="preserve">Sie haben </w:t>
      </w:r>
      <w:r w:rsidR="00B525EF" w:rsidRPr="009C0983">
        <w:rPr>
          <w:rFonts w:ascii="Arial" w:hAnsi="Arial" w:cs="Arial"/>
        </w:rPr>
        <w:t xml:space="preserve">schon einen erheblichen Beitrag </w:t>
      </w:r>
      <w:r w:rsidR="00247B21" w:rsidRPr="009C0983">
        <w:rPr>
          <w:rFonts w:ascii="Arial" w:hAnsi="Arial" w:cs="Arial"/>
        </w:rPr>
        <w:t>zu Umwelt- und Klimaschutz geleistet</w:t>
      </w:r>
      <w:r w:rsidR="00A0266B" w:rsidRPr="009C0983">
        <w:rPr>
          <w:rFonts w:ascii="Arial" w:hAnsi="Arial" w:cs="Arial"/>
        </w:rPr>
        <w:t xml:space="preserve"> </w:t>
      </w:r>
      <w:r w:rsidR="00247B21" w:rsidRPr="009C0983">
        <w:rPr>
          <w:rFonts w:ascii="Arial" w:hAnsi="Arial" w:cs="Arial"/>
        </w:rPr>
        <w:t xml:space="preserve">und </w:t>
      </w:r>
      <w:r w:rsidR="00DB0C66" w:rsidRPr="009C0983">
        <w:rPr>
          <w:rFonts w:ascii="Arial" w:hAnsi="Arial" w:cs="Arial"/>
        </w:rPr>
        <w:t>bislang</w:t>
      </w:r>
      <w:r w:rsidR="00017F81" w:rsidRPr="009C0983">
        <w:rPr>
          <w:rFonts w:ascii="Arial" w:hAnsi="Arial" w:cs="Arial"/>
        </w:rPr>
        <w:t xml:space="preserve"> trotz </w:t>
      </w:r>
      <w:r w:rsidR="00C32518" w:rsidRPr="009C0983">
        <w:rPr>
          <w:rFonts w:ascii="Arial" w:hAnsi="Arial" w:cs="Arial"/>
        </w:rPr>
        <w:t xml:space="preserve">einer </w:t>
      </w:r>
      <w:r w:rsidR="00017F81" w:rsidRPr="009C0983">
        <w:rPr>
          <w:rFonts w:ascii="Arial" w:hAnsi="Arial" w:cs="Arial"/>
        </w:rPr>
        <w:t>Produktionssteigerung v</w:t>
      </w:r>
      <w:r w:rsidR="00FA45AB">
        <w:rPr>
          <w:rFonts w:ascii="Arial" w:hAnsi="Arial" w:cs="Arial"/>
        </w:rPr>
        <w:t xml:space="preserve">on 69 % den Energieverbrauch um </w:t>
      </w:r>
      <w:r w:rsidR="00017F81" w:rsidRPr="009C0983">
        <w:rPr>
          <w:rFonts w:ascii="Arial" w:hAnsi="Arial" w:cs="Arial"/>
        </w:rPr>
        <w:t>14</w:t>
      </w:r>
      <w:r w:rsidR="00C32518" w:rsidRPr="009C0983">
        <w:rPr>
          <w:rFonts w:ascii="Arial" w:hAnsi="Arial" w:cs="Arial"/>
        </w:rPr>
        <w:t xml:space="preserve"> </w:t>
      </w:r>
      <w:r w:rsidR="00017F81" w:rsidRPr="009C0983">
        <w:rPr>
          <w:rFonts w:ascii="Arial" w:hAnsi="Arial" w:cs="Arial"/>
        </w:rPr>
        <w:t xml:space="preserve">% und die </w:t>
      </w:r>
      <w:r w:rsidR="00C32518" w:rsidRPr="009C0983">
        <w:rPr>
          <w:rFonts w:ascii="Arial" w:hAnsi="Arial" w:cs="Arial"/>
        </w:rPr>
        <w:t>Treibhausgas(</w:t>
      </w:r>
      <w:r w:rsidR="00017F81" w:rsidRPr="009C0983">
        <w:rPr>
          <w:rFonts w:ascii="Arial" w:hAnsi="Arial" w:cs="Arial"/>
        </w:rPr>
        <w:t>THG</w:t>
      </w:r>
      <w:r w:rsidR="00C32518" w:rsidRPr="009C0983">
        <w:rPr>
          <w:rFonts w:ascii="Arial" w:hAnsi="Arial" w:cs="Arial"/>
        </w:rPr>
        <w:t>)</w:t>
      </w:r>
      <w:r w:rsidR="00017F81" w:rsidRPr="009C0983">
        <w:rPr>
          <w:rFonts w:ascii="Arial" w:hAnsi="Arial" w:cs="Arial"/>
        </w:rPr>
        <w:t>-</w:t>
      </w:r>
      <w:r w:rsidR="00247B21" w:rsidRPr="009C0983">
        <w:rPr>
          <w:rFonts w:ascii="Arial" w:hAnsi="Arial" w:cs="Arial"/>
        </w:rPr>
        <w:t xml:space="preserve">Emissionen gegenüber 1990 </w:t>
      </w:r>
      <w:r w:rsidR="00017F81" w:rsidRPr="009C0983">
        <w:rPr>
          <w:rFonts w:ascii="Arial" w:hAnsi="Arial" w:cs="Arial"/>
        </w:rPr>
        <w:t>um 48</w:t>
      </w:r>
      <w:r w:rsidR="00C32518" w:rsidRPr="009C0983">
        <w:rPr>
          <w:rFonts w:ascii="Arial" w:hAnsi="Arial" w:cs="Arial"/>
        </w:rPr>
        <w:t xml:space="preserve"> </w:t>
      </w:r>
      <w:r w:rsidR="00017F81" w:rsidRPr="009C0983">
        <w:rPr>
          <w:rFonts w:ascii="Arial" w:hAnsi="Arial" w:cs="Arial"/>
        </w:rPr>
        <w:t xml:space="preserve">% </w:t>
      </w:r>
      <w:r w:rsidR="00C32518" w:rsidRPr="009C0983">
        <w:rPr>
          <w:rFonts w:ascii="Arial" w:hAnsi="Arial" w:cs="Arial"/>
        </w:rPr>
        <w:t>reduziert</w:t>
      </w:r>
      <w:r w:rsidR="00247B21" w:rsidRPr="009C0983">
        <w:rPr>
          <w:rFonts w:ascii="Arial" w:hAnsi="Arial" w:cs="Arial"/>
        </w:rPr>
        <w:t>.</w:t>
      </w:r>
      <w:r w:rsidR="007B4C3F" w:rsidRPr="009C0983">
        <w:rPr>
          <w:rFonts w:ascii="Arial" w:hAnsi="Arial" w:cs="Arial"/>
        </w:rPr>
        <w:t xml:space="preserve"> </w:t>
      </w:r>
    </w:p>
    <w:p w14:paraId="332F97DB" w14:textId="4ACEC94E" w:rsidR="00D27A60" w:rsidRPr="009C0983" w:rsidRDefault="00CF16A8" w:rsidP="008910A6">
      <w:pPr>
        <w:spacing w:before="120" w:after="0" w:line="240" w:lineRule="auto"/>
        <w:jc w:val="both"/>
        <w:rPr>
          <w:rFonts w:ascii="Arial" w:hAnsi="Arial" w:cs="Arial"/>
        </w:rPr>
      </w:pPr>
      <w:r w:rsidRPr="009C0983">
        <w:rPr>
          <w:rFonts w:ascii="Arial" w:hAnsi="Arial" w:cs="Arial"/>
        </w:rPr>
        <w:t>Steigende Energiekosten</w:t>
      </w:r>
      <w:r w:rsidR="00B452BE" w:rsidRPr="009C0983">
        <w:rPr>
          <w:rFonts w:ascii="Arial" w:hAnsi="Arial" w:cs="Arial"/>
        </w:rPr>
        <w:t>,</w:t>
      </w:r>
      <w:r w:rsidRPr="009C0983">
        <w:rPr>
          <w:rFonts w:ascii="Arial" w:hAnsi="Arial" w:cs="Arial"/>
        </w:rPr>
        <w:t xml:space="preserve"> </w:t>
      </w:r>
      <w:r w:rsidR="00BC7886" w:rsidRPr="009C0983">
        <w:rPr>
          <w:rFonts w:ascii="Arial" w:hAnsi="Arial" w:cs="Arial"/>
        </w:rPr>
        <w:t xml:space="preserve">sich </w:t>
      </w:r>
      <w:r w:rsidR="00B73323" w:rsidRPr="009C0983">
        <w:rPr>
          <w:rFonts w:ascii="Arial" w:hAnsi="Arial" w:cs="Arial"/>
        </w:rPr>
        <w:t xml:space="preserve">kurzfristig </w:t>
      </w:r>
      <w:r w:rsidR="00BC7886" w:rsidRPr="009C0983">
        <w:rPr>
          <w:rFonts w:ascii="Arial" w:hAnsi="Arial" w:cs="Arial"/>
        </w:rPr>
        <w:t xml:space="preserve">verändernde und </w:t>
      </w:r>
      <w:r w:rsidR="00B73323" w:rsidRPr="009C0983">
        <w:rPr>
          <w:rFonts w:ascii="Arial" w:hAnsi="Arial" w:cs="Arial"/>
        </w:rPr>
        <w:t xml:space="preserve">ständig </w:t>
      </w:r>
      <w:r w:rsidR="00BC7886" w:rsidRPr="009C0983">
        <w:rPr>
          <w:rFonts w:ascii="Arial" w:hAnsi="Arial" w:cs="Arial"/>
        </w:rPr>
        <w:t xml:space="preserve">verschärfende </w:t>
      </w:r>
      <w:r w:rsidR="00316836" w:rsidRPr="009C0983">
        <w:rPr>
          <w:rFonts w:ascii="Arial" w:hAnsi="Arial" w:cs="Arial"/>
        </w:rPr>
        <w:t xml:space="preserve">Anforderungen </w:t>
      </w:r>
      <w:r w:rsidR="00BC7886" w:rsidRPr="009C0983">
        <w:rPr>
          <w:rFonts w:ascii="Arial" w:hAnsi="Arial" w:cs="Arial"/>
        </w:rPr>
        <w:t>an</w:t>
      </w:r>
      <w:r w:rsidR="00316836" w:rsidRPr="009C0983">
        <w:rPr>
          <w:rFonts w:ascii="Arial" w:hAnsi="Arial" w:cs="Arial"/>
        </w:rPr>
        <w:t xml:space="preserve"> Arbeits- und Umweltschutz </w:t>
      </w:r>
      <w:r w:rsidR="00B452BE" w:rsidRPr="009C0983">
        <w:rPr>
          <w:rFonts w:ascii="Arial" w:hAnsi="Arial" w:cs="Arial"/>
        </w:rPr>
        <w:t xml:space="preserve">sowie eine fehlende Strategie zur Umsetzung der Energiewende </w:t>
      </w:r>
      <w:r w:rsidR="00BC7886" w:rsidRPr="009C0983">
        <w:rPr>
          <w:rFonts w:ascii="Arial" w:hAnsi="Arial" w:cs="Arial"/>
        </w:rPr>
        <w:t xml:space="preserve">führen </w:t>
      </w:r>
      <w:r w:rsidR="00A76896" w:rsidRPr="009C0983">
        <w:rPr>
          <w:rFonts w:ascii="Arial" w:hAnsi="Arial" w:cs="Arial"/>
        </w:rPr>
        <w:t xml:space="preserve">jedoch </w:t>
      </w:r>
      <w:r w:rsidR="00BC7886" w:rsidRPr="009C0983">
        <w:rPr>
          <w:rFonts w:ascii="Arial" w:hAnsi="Arial" w:cs="Arial"/>
        </w:rPr>
        <w:t>zu Planungsunsicherheit und Verlust von Wettbewerbsfähigkeit</w:t>
      </w:r>
      <w:r w:rsidR="00316836" w:rsidRPr="009C0983">
        <w:rPr>
          <w:rFonts w:ascii="Arial" w:hAnsi="Arial" w:cs="Arial"/>
        </w:rPr>
        <w:t>.</w:t>
      </w:r>
      <w:r w:rsidR="00774D7E" w:rsidRPr="009C0983">
        <w:rPr>
          <w:rFonts w:ascii="Arial" w:hAnsi="Arial" w:cs="Arial"/>
        </w:rPr>
        <w:t xml:space="preserve"> D</w:t>
      </w:r>
      <w:r w:rsidR="0063051A" w:rsidRPr="009C0983">
        <w:rPr>
          <w:rFonts w:ascii="Arial" w:hAnsi="Arial" w:cs="Arial"/>
        </w:rPr>
        <w:t>ie Anforderunge</w:t>
      </w:r>
      <w:r w:rsidR="00352EF1" w:rsidRPr="009C0983">
        <w:rPr>
          <w:rFonts w:ascii="Arial" w:hAnsi="Arial" w:cs="Arial"/>
        </w:rPr>
        <w:t>n</w:t>
      </w:r>
      <w:r w:rsidR="0063051A" w:rsidRPr="009C0983">
        <w:rPr>
          <w:rFonts w:ascii="Arial" w:hAnsi="Arial" w:cs="Arial"/>
        </w:rPr>
        <w:t xml:space="preserve"> steigen</w:t>
      </w:r>
      <w:r w:rsidR="00774D7E" w:rsidRPr="009C0983">
        <w:rPr>
          <w:rFonts w:ascii="Arial" w:hAnsi="Arial" w:cs="Arial"/>
        </w:rPr>
        <w:t xml:space="preserve"> von allen Seiten und die personellen und </w:t>
      </w:r>
      <w:r w:rsidR="00917A7C" w:rsidRPr="009C0983">
        <w:rPr>
          <w:rFonts w:ascii="Arial" w:hAnsi="Arial" w:cs="Arial"/>
        </w:rPr>
        <w:lastRenderedPageBreak/>
        <w:t>finanziellen Kapazitäten fließ</w:t>
      </w:r>
      <w:r w:rsidR="00774D7E" w:rsidRPr="009C0983">
        <w:rPr>
          <w:rFonts w:ascii="Arial" w:hAnsi="Arial" w:cs="Arial"/>
        </w:rPr>
        <w:t xml:space="preserve">en </w:t>
      </w:r>
      <w:r w:rsidR="00917A7C" w:rsidRPr="009C0983">
        <w:rPr>
          <w:rFonts w:ascii="Arial" w:hAnsi="Arial" w:cs="Arial"/>
        </w:rPr>
        <w:t xml:space="preserve">zu einem großen Teil </w:t>
      </w:r>
      <w:r w:rsidR="00774D7E" w:rsidRPr="009C0983">
        <w:rPr>
          <w:rFonts w:ascii="Arial" w:hAnsi="Arial" w:cs="Arial"/>
        </w:rPr>
        <w:t xml:space="preserve">in </w:t>
      </w:r>
      <w:r w:rsidR="00874226" w:rsidRPr="009C0983">
        <w:rPr>
          <w:rFonts w:ascii="Arial" w:hAnsi="Arial" w:cs="Arial"/>
        </w:rPr>
        <w:t xml:space="preserve">Prüfungen und Nachweise für </w:t>
      </w:r>
      <w:r w:rsidR="0063051A" w:rsidRPr="009C0983">
        <w:rPr>
          <w:rFonts w:ascii="Arial" w:hAnsi="Arial" w:cs="Arial"/>
        </w:rPr>
        <w:t xml:space="preserve">Überwachungs- und </w:t>
      </w:r>
      <w:r w:rsidR="00101B5D" w:rsidRPr="009C0983">
        <w:rPr>
          <w:rFonts w:ascii="Arial" w:hAnsi="Arial" w:cs="Arial"/>
        </w:rPr>
        <w:t>G</w:t>
      </w:r>
      <w:r w:rsidR="00774D7E" w:rsidRPr="009C0983">
        <w:rPr>
          <w:rFonts w:ascii="Arial" w:hAnsi="Arial" w:cs="Arial"/>
        </w:rPr>
        <w:t>enehmigungs</w:t>
      </w:r>
      <w:r w:rsidR="00874226" w:rsidRPr="009C0983">
        <w:rPr>
          <w:rFonts w:ascii="Arial" w:hAnsi="Arial" w:cs="Arial"/>
        </w:rPr>
        <w:t>behörden</w:t>
      </w:r>
      <w:r w:rsidR="00774D7E" w:rsidRPr="009C0983">
        <w:rPr>
          <w:rFonts w:ascii="Arial" w:hAnsi="Arial" w:cs="Arial"/>
        </w:rPr>
        <w:t xml:space="preserve"> statt in neue Entwicklungen.</w:t>
      </w:r>
    </w:p>
    <w:p w14:paraId="43E17EE8" w14:textId="77777777" w:rsidR="00C66C07" w:rsidRPr="009C0983" w:rsidRDefault="00B452BE" w:rsidP="008910A6">
      <w:pPr>
        <w:spacing w:before="120" w:after="0" w:line="240" w:lineRule="auto"/>
        <w:jc w:val="both"/>
        <w:rPr>
          <w:rFonts w:ascii="Arial" w:hAnsi="Arial" w:cs="Arial"/>
        </w:rPr>
      </w:pPr>
      <w:r w:rsidRPr="009C0983">
        <w:rPr>
          <w:rFonts w:ascii="Arial" w:hAnsi="Arial" w:cs="Arial"/>
        </w:rPr>
        <w:t>G</w:t>
      </w:r>
      <w:r w:rsidR="00D27A60" w:rsidRPr="009C0983">
        <w:rPr>
          <w:rFonts w:ascii="Arial" w:hAnsi="Arial" w:cs="Arial"/>
        </w:rPr>
        <w:t xml:space="preserve">erade internationale Unternehmen mit Standorten in Deutschland </w:t>
      </w:r>
      <w:r w:rsidRPr="009C0983">
        <w:rPr>
          <w:rFonts w:ascii="Arial" w:hAnsi="Arial" w:cs="Arial"/>
        </w:rPr>
        <w:t>t</w:t>
      </w:r>
      <w:r w:rsidR="00BF0BB0" w:rsidRPr="009C0983">
        <w:rPr>
          <w:rFonts w:ascii="Arial" w:hAnsi="Arial" w:cs="Arial"/>
        </w:rPr>
        <w:t xml:space="preserve">ätigen </w:t>
      </w:r>
      <w:r w:rsidR="00D27A60" w:rsidRPr="009C0983">
        <w:rPr>
          <w:rFonts w:ascii="Arial" w:hAnsi="Arial" w:cs="Arial"/>
        </w:rPr>
        <w:t>Investitionen zunehmend nicht an Standorten innerhalb der EU, sondern in Asien, im Nahen Osten und in den USA. Ohne massive Investitionen in die hiesigen Standorte k</w:t>
      </w:r>
      <w:r w:rsidR="007F6302" w:rsidRPr="009C0983">
        <w:rPr>
          <w:rFonts w:ascii="Arial" w:hAnsi="Arial" w:cs="Arial"/>
        </w:rPr>
        <w:t>ann</w:t>
      </w:r>
      <w:r w:rsidR="00D27A60" w:rsidRPr="009C0983">
        <w:rPr>
          <w:rFonts w:ascii="Arial" w:hAnsi="Arial" w:cs="Arial"/>
        </w:rPr>
        <w:t xml:space="preserve"> die Wettbewerbsfähigkeit gegenüber diesen Regionen aber nicht aufrechterhalten werden.</w:t>
      </w:r>
    </w:p>
    <w:p w14:paraId="336234F5" w14:textId="2E3B291B" w:rsidR="007251A2" w:rsidRPr="009C0983" w:rsidRDefault="00EE093A" w:rsidP="008910A6">
      <w:pPr>
        <w:spacing w:before="120" w:after="0" w:line="240" w:lineRule="auto"/>
        <w:jc w:val="both"/>
        <w:rPr>
          <w:rFonts w:ascii="Arial" w:hAnsi="Arial" w:cs="Arial"/>
        </w:rPr>
      </w:pPr>
      <w:r w:rsidRPr="009C0983">
        <w:rPr>
          <w:rFonts w:ascii="Arial" w:hAnsi="Arial" w:cs="Arial"/>
          <w:noProof/>
          <w:color w:val="FF0000"/>
          <w:lang w:eastAsia="de-DE"/>
        </w:rPr>
        <mc:AlternateContent>
          <mc:Choice Requires="wps">
            <w:drawing>
              <wp:anchor distT="45720" distB="45720" distL="114300" distR="114300" simplePos="0" relativeHeight="251662336" behindDoc="0" locked="0" layoutInCell="1" allowOverlap="1" wp14:anchorId="254E0FA3" wp14:editId="2E60EFCF">
                <wp:simplePos x="0" y="0"/>
                <wp:positionH relativeFrom="margin">
                  <wp:align>center</wp:align>
                </wp:positionH>
                <wp:positionV relativeFrom="paragraph">
                  <wp:posOffset>1188085</wp:posOffset>
                </wp:positionV>
                <wp:extent cx="5400000" cy="1404620"/>
                <wp:effectExtent l="0" t="0" r="10795" b="2032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140462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35241BAF" w14:textId="77777777" w:rsidR="00640AEB" w:rsidRPr="00C80A69" w:rsidRDefault="00640AEB" w:rsidP="00B66AAE">
                            <w:pPr>
                              <w:spacing w:before="120" w:after="0" w:line="240" w:lineRule="auto"/>
                              <w:rPr>
                                <w:rFonts w:ascii="Arial" w:hAnsi="Arial" w:cs="Arial"/>
                                <w:highlight w:val="lightGray"/>
                              </w:rPr>
                            </w:pPr>
                            <w:r w:rsidRPr="00C80A69">
                              <w:rPr>
                                <w:rFonts w:ascii="Arial" w:hAnsi="Arial" w:cs="Arial"/>
                              </w:rPr>
                              <w:t>Mit diesem gemeinsamen Positionspapier wollen der niedersächsische Wirtschaftsminister und die niedersächsische Chemieindustrie die aktuell insgesamt schwierigen Wettbewerbsbedingungen der chemischen Industrie und die Notwendigkeit einer industrie</w:t>
                            </w:r>
                            <w:r w:rsidRPr="00C80A69">
                              <w:rPr>
                                <w:rFonts w:ascii="Arial" w:hAnsi="Arial" w:cs="Arial"/>
                              </w:rPr>
                              <w:softHyphen/>
                              <w:t>poli</w:t>
                            </w:r>
                            <w:r w:rsidRPr="00C80A69">
                              <w:rPr>
                                <w:rFonts w:ascii="Arial" w:hAnsi="Arial" w:cs="Arial"/>
                              </w:rPr>
                              <w:softHyphen/>
                              <w:t>tischen Neujustierung durch Bund und EU verdeutlichen.</w:t>
                            </w:r>
                            <w:r w:rsidRPr="00C80A69">
                              <w:rPr>
                                <w:rFonts w:ascii="Arial" w:hAnsi="Arial" w:cs="Arial"/>
                                <w:highlight w:val="lightGray"/>
                              </w:rPr>
                              <w:t xml:space="preserve"> </w:t>
                            </w:r>
                          </w:p>
                          <w:p w14:paraId="0A4A4516" w14:textId="5A73AAC0" w:rsidR="00640AEB" w:rsidRPr="00C80A69" w:rsidRDefault="00640AEB" w:rsidP="00CB2508">
                            <w:pPr>
                              <w:shd w:val="clear" w:color="auto" w:fill="BFBFBF" w:themeFill="background1" w:themeFillShade="BF"/>
                              <w:spacing w:before="120" w:after="0" w:line="240" w:lineRule="auto"/>
                              <w:rPr>
                                <w:rFonts w:ascii="Arial" w:hAnsi="Arial" w:cs="Arial"/>
                              </w:rPr>
                            </w:pPr>
                            <w:r w:rsidRPr="00C80A69">
                              <w:rPr>
                                <w:rFonts w:ascii="Arial" w:hAnsi="Arial" w:cs="Arial"/>
                              </w:rPr>
                              <w:t>Der niedersächsische Wirtschaftsminister wird sich dafür einsetzen, die nachfolgenden Themen und Forderungen in die industriepolitische Diskussion und die Gesetzgebungsprozesse auf bundes- und europäischer Ebene einzubringen.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4E0FA3" id="_x0000_s1027" type="#_x0000_t202" style="position:absolute;left:0;text-align:left;margin-left:0;margin-top:93.55pt;width:425.2pt;height:110.6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" fillcolor="#bfbfbf [2412]" strokecolor="black [3200]" strokeweight="1pt">
                <v:textbox style="mso-fit-shape-to-text:t">
                  <w:txbxContent>
                    <w:p w14:paraId="35241BAF" w14:textId="77777777" w:rsidR="00640AEB" w:rsidRPr="00C80A69" w:rsidRDefault="00640AEB" w:rsidP="00B66AAE">
                      <w:pPr>
                        <w:spacing w:before="120" w:after="0" w:line="240" w:lineRule="auto"/>
                        <w:rPr>
                          <w:rFonts w:ascii="Arial" w:hAnsi="Arial" w:cs="Arial"/>
                          <w:highlight w:val="lightGray"/>
                        </w:rPr>
                      </w:pPr>
                      <w:r w:rsidRPr="00C80A69">
                        <w:rPr>
                          <w:rFonts w:ascii="Arial" w:hAnsi="Arial" w:cs="Arial"/>
                        </w:rPr>
                        <w:t>Mit diesem gemeinsamen Positionspapier wollen der niedersächsische Wirtschaftsminister und die niedersächsische Chemieindustrie die aktuell insgesamt schwierigen Wettbewerbsbedingungen der chemischen Industrie und die Notwendigkeit einer industrie</w:t>
                      </w:r>
                      <w:r w:rsidRPr="00C80A69">
                        <w:rPr>
                          <w:rFonts w:ascii="Arial" w:hAnsi="Arial" w:cs="Arial"/>
                        </w:rPr>
                        <w:softHyphen/>
                        <w:t>poli</w:t>
                      </w:r>
                      <w:r w:rsidRPr="00C80A69">
                        <w:rPr>
                          <w:rFonts w:ascii="Arial" w:hAnsi="Arial" w:cs="Arial"/>
                        </w:rPr>
                        <w:softHyphen/>
                        <w:t>tischen Neujustierung durch Bund und EU verdeutlichen.</w:t>
                      </w:r>
                      <w:r w:rsidRPr="00C80A69">
                        <w:rPr>
                          <w:rFonts w:ascii="Arial" w:hAnsi="Arial" w:cs="Arial"/>
                          <w:highlight w:val="lightGray"/>
                        </w:rPr>
                        <w:t xml:space="preserve"> </w:t>
                      </w:r>
                    </w:p>
                    <w:p w14:paraId="0A4A4516" w14:textId="5A73AAC0" w:rsidR="00640AEB" w:rsidRPr="00C80A69" w:rsidRDefault="00640AEB" w:rsidP="00CB2508">
                      <w:pPr>
                        <w:shd w:val="clear" w:color="auto" w:fill="BFBFBF" w:themeFill="background1" w:themeFillShade="BF"/>
                        <w:spacing w:before="120" w:after="0" w:line="240" w:lineRule="auto"/>
                        <w:rPr>
                          <w:rFonts w:ascii="Arial" w:hAnsi="Arial" w:cs="Arial"/>
                        </w:rPr>
                      </w:pPr>
                      <w:r w:rsidRPr="00C80A69">
                        <w:rPr>
                          <w:rFonts w:ascii="Arial" w:hAnsi="Arial" w:cs="Arial"/>
                        </w:rPr>
                        <w:t>Der niedersächsische Wirtschaftsminister wird sich dafür einsetzen, die nachfolgenden Themen und Forderungen in die industriepolitische Diskussion und die Gesetzgebungsprozesse auf bundes- und europäischer Ebene einzubringen.</w:t>
                      </w:r>
                    </w:p>
                  </w:txbxContent>
                </v:textbox>
                <w10:wrap type="square" anchorx="margin"/>
              </v:shape>
            </w:pict>
          </mc:Fallback>
        </mc:AlternateContent>
      </w:r>
      <w:r w:rsidR="007251A2" w:rsidRPr="009C0983">
        <w:rPr>
          <w:rFonts w:ascii="Arial" w:hAnsi="Arial" w:cs="Arial"/>
        </w:rPr>
        <w:t xml:space="preserve">Um ein Vorbild für andere Staaten zu sein und globale Ziele für Umwelt- und Klimaschutz, aber auch Arbeitsschutz weltweit zu erreichen, müssen Länder, Bund und EU industriepolitische Rahmenbedingungen so setzen, dass diese Wettbewerbsfähigkeit, Wachstum und Industriearbeitsplätze in Niedersachsen, in Deutschland und in der EU erhalten und verbessern. Nur einer </w:t>
      </w:r>
      <w:r w:rsidR="0069727B" w:rsidRPr="009C0983">
        <w:rPr>
          <w:rFonts w:ascii="Arial" w:hAnsi="Arial" w:cs="Arial"/>
        </w:rPr>
        <w:t xml:space="preserve">auch </w:t>
      </w:r>
      <w:r w:rsidR="007251A2" w:rsidRPr="009C0983">
        <w:rPr>
          <w:rFonts w:ascii="Arial" w:hAnsi="Arial" w:cs="Arial"/>
        </w:rPr>
        <w:t xml:space="preserve">wirtschaftlich und sozial </w:t>
      </w:r>
      <w:r w:rsidR="0069727B" w:rsidRPr="009C0983">
        <w:rPr>
          <w:rFonts w:ascii="Arial" w:hAnsi="Arial" w:cs="Arial"/>
        </w:rPr>
        <w:t>erfolgreich</w:t>
      </w:r>
      <w:r w:rsidR="007251A2" w:rsidRPr="009C0983">
        <w:rPr>
          <w:rFonts w:ascii="Arial" w:hAnsi="Arial" w:cs="Arial"/>
        </w:rPr>
        <w:t xml:space="preserve">en </w:t>
      </w:r>
      <w:r w:rsidR="00D75195" w:rsidRPr="009C0983">
        <w:rPr>
          <w:rFonts w:ascii="Arial" w:hAnsi="Arial" w:cs="Arial"/>
        </w:rPr>
        <w:t xml:space="preserve">Energie- und </w:t>
      </w:r>
      <w:r w:rsidR="007251A2" w:rsidRPr="009C0983">
        <w:rPr>
          <w:rFonts w:ascii="Arial" w:hAnsi="Arial" w:cs="Arial"/>
        </w:rPr>
        <w:t>Umweltpolitik werden andere Staaten folgen.</w:t>
      </w:r>
    </w:p>
    <w:p w14:paraId="20BB13F9" w14:textId="0E0D45CB" w:rsidR="00640AEB" w:rsidRPr="009C0983" w:rsidRDefault="00640AEB" w:rsidP="008910A6">
      <w:pPr>
        <w:spacing w:before="120" w:after="0" w:line="240" w:lineRule="auto"/>
        <w:jc w:val="both"/>
        <w:rPr>
          <w:rFonts w:ascii="Arial" w:hAnsi="Arial" w:cs="Arial"/>
        </w:rPr>
      </w:pPr>
    </w:p>
    <w:p w14:paraId="4171F112" w14:textId="77777777" w:rsidR="001C7B34" w:rsidRPr="009C0983" w:rsidRDefault="001C7B34" w:rsidP="008910A6">
      <w:pPr>
        <w:pStyle w:val="Listenabsatz"/>
        <w:numPr>
          <w:ilvl w:val="0"/>
          <w:numId w:val="19"/>
        </w:numPr>
        <w:spacing w:before="120" w:after="0" w:line="240" w:lineRule="auto"/>
        <w:jc w:val="both"/>
        <w:rPr>
          <w:rFonts w:ascii="Arial" w:hAnsi="Arial" w:cs="Arial"/>
          <w:b/>
          <w:color w:val="FF0000"/>
        </w:rPr>
      </w:pPr>
      <w:r w:rsidRPr="009C0983">
        <w:rPr>
          <w:rFonts w:ascii="Arial" w:hAnsi="Arial" w:cs="Arial"/>
          <w:b/>
          <w:color w:val="FF0000"/>
        </w:rPr>
        <w:t>Chemieindustrie in Niedersachsen</w:t>
      </w:r>
    </w:p>
    <w:p w14:paraId="4B3A26CA" w14:textId="1BBDFAC9" w:rsidR="000C3CD6" w:rsidRPr="009C0983" w:rsidRDefault="00D916D3" w:rsidP="008910A6">
      <w:pPr>
        <w:spacing w:before="120" w:after="0" w:line="240" w:lineRule="auto"/>
        <w:jc w:val="both"/>
        <w:rPr>
          <w:rFonts w:ascii="Arial" w:hAnsi="Arial" w:cs="Arial"/>
          <w:color w:val="D9D9D9" w:themeColor="background1" w:themeShade="D9"/>
          <w14:textOutline w14:w="9525" w14:cap="rnd" w14:cmpd="sng" w14:algn="ctr">
            <w14:noFill/>
            <w14:prstDash w14:val="solid"/>
            <w14:bevel/>
          </w14:textOutline>
        </w:rPr>
      </w:pPr>
      <w:r w:rsidRPr="009C0983">
        <w:rPr>
          <w:rFonts w:ascii="Arial" w:hAnsi="Arial" w:cs="Arial"/>
        </w:rPr>
        <w:t xml:space="preserve">Mit einem Umsatz von gut 11 Mrd. Euro und einer Exportquote von über 65 % ist </w:t>
      </w:r>
      <w:r w:rsidR="00896189" w:rsidRPr="009C0983">
        <w:rPr>
          <w:rFonts w:ascii="Arial" w:hAnsi="Arial" w:cs="Arial"/>
        </w:rPr>
        <w:t>die Chemieindustrie</w:t>
      </w:r>
      <w:r w:rsidRPr="009C0983">
        <w:rPr>
          <w:rFonts w:ascii="Arial" w:hAnsi="Arial" w:cs="Arial"/>
        </w:rPr>
        <w:t xml:space="preserve"> die viertgrößte Industriebranche und mit über 24.000 Beschäftigten in rund 150 Betrieben (&gt; 20 Mitarbeiter) ein bedeutender Arbeitgeber</w:t>
      </w:r>
      <w:r w:rsidR="00896189" w:rsidRPr="009C0983">
        <w:rPr>
          <w:rFonts w:ascii="Arial" w:hAnsi="Arial" w:cs="Arial"/>
        </w:rPr>
        <w:t xml:space="preserve"> in Niedersachsen</w:t>
      </w:r>
      <w:r w:rsidRPr="009C0983">
        <w:rPr>
          <w:rFonts w:ascii="Arial" w:hAnsi="Arial" w:cs="Arial"/>
        </w:rPr>
        <w:t>.</w:t>
      </w:r>
      <w:r w:rsidR="000C3CD6" w:rsidRPr="009C0983">
        <w:rPr>
          <w:rFonts w:ascii="Arial" w:hAnsi="Arial" w:cs="Arial"/>
        </w:rPr>
        <w:t xml:space="preserve"> </w:t>
      </w:r>
      <w:r w:rsidR="003536B4" w:rsidRPr="009C0983">
        <w:rPr>
          <w:rFonts w:ascii="Arial" w:hAnsi="Arial" w:cs="Arial"/>
        </w:rPr>
        <w:t xml:space="preserve">Die Chemieindustrie ist Basis vieler Wertschöpfungsketten und wichtiger Impulsgeber für Innovationen in anderen Branchen. </w:t>
      </w:r>
      <w:r w:rsidR="00E86428" w:rsidRPr="009C0983">
        <w:rPr>
          <w:rFonts w:ascii="Arial" w:hAnsi="Arial" w:cs="Arial"/>
        </w:rPr>
        <w:t>Mi</w:t>
      </w:r>
      <w:r w:rsidR="003166C1" w:rsidRPr="009C0983">
        <w:rPr>
          <w:rFonts w:ascii="Arial" w:hAnsi="Arial" w:cs="Arial"/>
        </w:rPr>
        <w:t>t</w:t>
      </w:r>
      <w:r w:rsidR="00E86428" w:rsidRPr="009C0983">
        <w:rPr>
          <w:rFonts w:ascii="Arial" w:hAnsi="Arial" w:cs="Arial"/>
        </w:rPr>
        <w:t xml:space="preserve"> ihren Produkten und Innovationen </w:t>
      </w:r>
      <w:r w:rsidR="00CB1B89" w:rsidRPr="009C0983">
        <w:rPr>
          <w:rFonts w:ascii="Arial" w:hAnsi="Arial" w:cs="Arial"/>
        </w:rPr>
        <w:t xml:space="preserve">trägt </w:t>
      </w:r>
      <w:r w:rsidR="00E86428" w:rsidRPr="009C0983">
        <w:rPr>
          <w:rFonts w:ascii="Arial" w:hAnsi="Arial" w:cs="Arial"/>
        </w:rPr>
        <w:t xml:space="preserve">sie </w:t>
      </w:r>
      <w:r w:rsidR="00CB1B89" w:rsidRPr="009C0983">
        <w:rPr>
          <w:rFonts w:ascii="Arial" w:hAnsi="Arial" w:cs="Arial"/>
        </w:rPr>
        <w:t xml:space="preserve">so </w:t>
      </w:r>
      <w:r w:rsidR="00E86428" w:rsidRPr="009C0983">
        <w:rPr>
          <w:rFonts w:ascii="Arial" w:hAnsi="Arial" w:cs="Arial"/>
        </w:rPr>
        <w:t xml:space="preserve">maßgeblich zum Erfolg vieler </w:t>
      </w:r>
      <w:r w:rsidR="000C3CD6" w:rsidRPr="009C0983">
        <w:rPr>
          <w:rFonts w:ascii="Arial" w:hAnsi="Arial" w:cs="Arial"/>
        </w:rPr>
        <w:t>Branchen</w:t>
      </w:r>
      <w:r w:rsidR="00E86428" w:rsidRPr="009C0983">
        <w:rPr>
          <w:rFonts w:ascii="Arial" w:hAnsi="Arial" w:cs="Arial"/>
        </w:rPr>
        <w:t xml:space="preserve"> bei</w:t>
      </w:r>
      <w:r w:rsidR="000C3CD6" w:rsidRPr="009C0983">
        <w:rPr>
          <w:rFonts w:ascii="Arial" w:hAnsi="Arial" w:cs="Arial"/>
        </w:rPr>
        <w:t>.</w:t>
      </w:r>
    </w:p>
    <w:p w14:paraId="10EEF8C4" w14:textId="624ABC8C" w:rsidR="003536B4" w:rsidRPr="009C0983" w:rsidRDefault="003536B4" w:rsidP="008910A6">
      <w:pPr>
        <w:spacing w:before="120" w:after="0" w:line="240" w:lineRule="auto"/>
        <w:jc w:val="both"/>
        <w:rPr>
          <w:rFonts w:ascii="Arial" w:hAnsi="Arial" w:cs="Arial"/>
        </w:rPr>
      </w:pPr>
      <w:r w:rsidRPr="009C0983">
        <w:rPr>
          <w:rFonts w:ascii="Arial" w:hAnsi="Arial" w:cs="Arial"/>
        </w:rPr>
        <w:t xml:space="preserve">Chemische Produkte wie Reinigungs- und Körperpflegemittel, Arzneimittel, Chemiefasern in Textilien, Klebstoffe, Farben und Lacke bis hin zu Düngemitteln kommen in allen Lebensbereichen zum Einsatz. Die Chemiebranche ist auch ein wichtiger Abnehmer von Mineralölerzeugnissen, Strom, Gas und Maschinen. </w:t>
      </w:r>
      <w:r w:rsidR="003166C1" w:rsidRPr="009C0983">
        <w:rPr>
          <w:rFonts w:ascii="Arial" w:hAnsi="Arial" w:cs="Arial"/>
        </w:rPr>
        <w:t xml:space="preserve">Bislang sind diese </w:t>
      </w:r>
      <w:r w:rsidRPr="009C0983">
        <w:rPr>
          <w:rFonts w:ascii="Arial" w:hAnsi="Arial" w:cs="Arial"/>
        </w:rPr>
        <w:t xml:space="preserve">Wertschöpfungsketten </w:t>
      </w:r>
      <w:r w:rsidR="00065948" w:rsidRPr="009C0983">
        <w:rPr>
          <w:rFonts w:ascii="Arial" w:hAnsi="Arial" w:cs="Arial"/>
        </w:rPr>
        <w:t xml:space="preserve">noch intakt </w:t>
      </w:r>
      <w:r w:rsidR="003166C1" w:rsidRPr="009C0983">
        <w:rPr>
          <w:rFonts w:ascii="Arial" w:hAnsi="Arial" w:cs="Arial"/>
        </w:rPr>
        <w:t xml:space="preserve">und </w:t>
      </w:r>
      <w:r w:rsidR="00065948" w:rsidRPr="009C0983">
        <w:rPr>
          <w:rFonts w:ascii="Arial" w:hAnsi="Arial" w:cs="Arial"/>
        </w:rPr>
        <w:t xml:space="preserve">eine wichtige Grundlage für die Stärke des Industriestandorts </w:t>
      </w:r>
      <w:r w:rsidRPr="009C0983">
        <w:rPr>
          <w:rFonts w:ascii="Arial" w:hAnsi="Arial" w:cs="Arial"/>
        </w:rPr>
        <w:t>Deutschland.</w:t>
      </w:r>
    </w:p>
    <w:p w14:paraId="3ACA2177" w14:textId="4DFA3D53" w:rsidR="00B42EED" w:rsidRPr="009C0983" w:rsidRDefault="00B42EED" w:rsidP="008910A6">
      <w:pPr>
        <w:spacing w:before="120" w:after="0" w:line="240" w:lineRule="auto"/>
        <w:jc w:val="both"/>
        <w:rPr>
          <w:rFonts w:ascii="Arial" w:hAnsi="Arial" w:cs="Arial"/>
        </w:rPr>
      </w:pPr>
      <w:r w:rsidRPr="009C0983">
        <w:rPr>
          <w:rFonts w:ascii="Arial" w:hAnsi="Arial" w:cs="Arial"/>
        </w:rPr>
        <w:t xml:space="preserve">Die niedersächsische Chemiebranche ist neben einigen internationalen Konzernen noch überwiegend mittelständisch strukturiert. </w:t>
      </w:r>
      <w:r w:rsidR="00D75195" w:rsidRPr="009C0983">
        <w:rPr>
          <w:rFonts w:ascii="Arial" w:hAnsi="Arial" w:cs="Arial"/>
        </w:rPr>
        <w:t xml:space="preserve">Schon heute stehen </w:t>
      </w:r>
      <w:r w:rsidRPr="009C0983">
        <w:rPr>
          <w:rFonts w:ascii="Arial" w:hAnsi="Arial" w:cs="Arial"/>
        </w:rPr>
        <w:t>die niedersächsischen Standorte in einem harten</w:t>
      </w:r>
      <w:r w:rsidR="00A20196" w:rsidRPr="009C0983">
        <w:rPr>
          <w:rFonts w:ascii="Arial" w:hAnsi="Arial" w:cs="Arial"/>
        </w:rPr>
        <w:t>,</w:t>
      </w:r>
      <w:r w:rsidRPr="009C0983">
        <w:rPr>
          <w:rFonts w:ascii="Arial" w:hAnsi="Arial" w:cs="Arial"/>
        </w:rPr>
        <w:t xml:space="preserve"> </w:t>
      </w:r>
      <w:r w:rsidR="00D75195" w:rsidRPr="009C0983">
        <w:rPr>
          <w:rFonts w:ascii="Arial" w:hAnsi="Arial" w:cs="Arial"/>
        </w:rPr>
        <w:t xml:space="preserve">zum Teil auch </w:t>
      </w:r>
      <w:r w:rsidR="00A20196" w:rsidRPr="009C0983">
        <w:rPr>
          <w:rFonts w:ascii="Arial" w:hAnsi="Arial" w:cs="Arial"/>
        </w:rPr>
        <w:t>k</w:t>
      </w:r>
      <w:r w:rsidR="00D75195" w:rsidRPr="009C0983">
        <w:rPr>
          <w:rFonts w:ascii="Arial" w:hAnsi="Arial" w:cs="Arial"/>
        </w:rPr>
        <w:t>onzerninterne</w:t>
      </w:r>
      <w:r w:rsidR="00A20196" w:rsidRPr="009C0983">
        <w:rPr>
          <w:rFonts w:ascii="Arial" w:hAnsi="Arial" w:cs="Arial"/>
        </w:rPr>
        <w:t>n</w:t>
      </w:r>
      <w:r w:rsidR="00D75195" w:rsidRPr="009C0983">
        <w:rPr>
          <w:rFonts w:ascii="Arial" w:hAnsi="Arial" w:cs="Arial"/>
        </w:rPr>
        <w:t xml:space="preserve"> </w:t>
      </w:r>
      <w:r w:rsidRPr="009C0983">
        <w:rPr>
          <w:rFonts w:ascii="Arial" w:hAnsi="Arial" w:cs="Arial"/>
        </w:rPr>
        <w:t xml:space="preserve"> Wettbewerb mit a</w:t>
      </w:r>
      <w:r w:rsidR="00DB0952" w:rsidRPr="009C0983">
        <w:rPr>
          <w:rFonts w:ascii="Arial" w:hAnsi="Arial" w:cs="Arial"/>
        </w:rPr>
        <w:t>nderen Standorten, vorwiegend in</w:t>
      </w:r>
      <w:r w:rsidRPr="009C0983">
        <w:rPr>
          <w:rFonts w:ascii="Arial" w:hAnsi="Arial" w:cs="Arial"/>
        </w:rPr>
        <w:t xml:space="preserve"> </w:t>
      </w:r>
      <w:r w:rsidR="00DB0952" w:rsidRPr="009C0983">
        <w:rPr>
          <w:rFonts w:ascii="Arial" w:hAnsi="Arial" w:cs="Arial"/>
        </w:rPr>
        <w:t>außereuropäischen Staaten</w:t>
      </w:r>
      <w:r w:rsidRPr="009C0983">
        <w:rPr>
          <w:rFonts w:ascii="Arial" w:hAnsi="Arial" w:cs="Arial"/>
        </w:rPr>
        <w:t xml:space="preserve">. </w:t>
      </w:r>
    </w:p>
    <w:p w14:paraId="7A1D9834" w14:textId="77777777" w:rsidR="00131E4C" w:rsidRPr="009C0983" w:rsidRDefault="00131E4C" w:rsidP="008C593F">
      <w:pPr>
        <w:spacing w:before="120" w:after="0" w:line="240" w:lineRule="auto"/>
        <w:rPr>
          <w:rFonts w:ascii="Arial" w:hAnsi="Arial" w:cs="Arial"/>
        </w:rPr>
      </w:pPr>
    </w:p>
    <w:p w14:paraId="020FA4F2" w14:textId="77777777" w:rsidR="0084005B" w:rsidRPr="009C0983" w:rsidRDefault="00763AEE" w:rsidP="00876C01">
      <w:pPr>
        <w:pStyle w:val="Listenabsatz"/>
        <w:numPr>
          <w:ilvl w:val="0"/>
          <w:numId w:val="19"/>
        </w:numPr>
        <w:spacing w:before="120" w:after="0" w:line="240" w:lineRule="auto"/>
        <w:rPr>
          <w:rFonts w:ascii="Arial" w:hAnsi="Arial" w:cs="Arial"/>
          <w:b/>
          <w:color w:val="FF0000"/>
        </w:rPr>
      </w:pPr>
      <w:r w:rsidRPr="009C0983">
        <w:rPr>
          <w:rFonts w:ascii="Arial" w:hAnsi="Arial" w:cs="Arial"/>
          <w:b/>
          <w:color w:val="FF0000"/>
        </w:rPr>
        <w:t>Gesellschaftliche Akzeptanz</w:t>
      </w:r>
      <w:r w:rsidR="0084005B" w:rsidRPr="009C0983">
        <w:rPr>
          <w:rFonts w:ascii="Arial" w:hAnsi="Arial" w:cs="Arial"/>
          <w:b/>
          <w:color w:val="FF0000"/>
        </w:rPr>
        <w:t xml:space="preserve"> </w:t>
      </w:r>
      <w:r w:rsidR="008B04FF" w:rsidRPr="009C0983">
        <w:rPr>
          <w:rFonts w:ascii="Arial" w:hAnsi="Arial" w:cs="Arial"/>
          <w:b/>
          <w:color w:val="FF0000"/>
        </w:rPr>
        <w:t>unterstützen</w:t>
      </w:r>
    </w:p>
    <w:p w14:paraId="3ADF158B" w14:textId="61B026C5" w:rsidR="00D51452" w:rsidRPr="00605963" w:rsidRDefault="00D51452" w:rsidP="00D51452">
      <w:pPr>
        <w:spacing w:before="120" w:after="0" w:line="240" w:lineRule="auto"/>
        <w:rPr>
          <w:rFonts w:ascii="Arial" w:hAnsi="Arial" w:cs="Arial"/>
        </w:rPr>
      </w:pPr>
      <w:r w:rsidRPr="00605963">
        <w:rPr>
          <w:rFonts w:ascii="Arial" w:hAnsi="Arial" w:cs="Arial"/>
        </w:rPr>
        <w:t>Die Industrie trägt in Deutschland mit einem Anteil von 22,9 Prozent zur Bruttowertschöpfung bei</w:t>
      </w:r>
      <w:r w:rsidR="001E7631" w:rsidRPr="00605963">
        <w:rPr>
          <w:rFonts w:ascii="Arial" w:hAnsi="Arial" w:cs="Arial"/>
        </w:rPr>
        <w:t xml:space="preserve">, </w:t>
      </w:r>
      <w:r w:rsidRPr="00605963">
        <w:rPr>
          <w:rFonts w:ascii="Arial" w:hAnsi="Arial" w:cs="Arial"/>
        </w:rPr>
        <w:t>hat damit im Vergleich zu anderen Volkswirtschaften einen der höchsten Industrieanteile</w:t>
      </w:r>
      <w:r w:rsidR="001E7631" w:rsidRPr="00605963">
        <w:rPr>
          <w:rFonts w:ascii="Arial" w:hAnsi="Arial" w:cs="Arial"/>
        </w:rPr>
        <w:t xml:space="preserve"> und ist der Wachstumsmotor Deutschlands</w:t>
      </w:r>
      <w:r w:rsidRPr="00605963">
        <w:rPr>
          <w:rFonts w:ascii="Arial" w:hAnsi="Arial" w:cs="Arial"/>
        </w:rPr>
        <w:t>.</w:t>
      </w:r>
      <w:r w:rsidR="001152DB" w:rsidRPr="00605963">
        <w:rPr>
          <w:rFonts w:ascii="Arial" w:hAnsi="Arial" w:cs="Arial"/>
        </w:rPr>
        <w:t xml:space="preserve"> Die Industrie treibt Forschung- und Entwicklung voran und zahlt deutlich überdurchschnittliche Löhne und Gehälter.</w:t>
      </w:r>
    </w:p>
    <w:p w14:paraId="2D377836" w14:textId="774893AE" w:rsidR="00B51658" w:rsidRPr="00DF4811" w:rsidRDefault="007773C6" w:rsidP="00113894">
      <w:pPr>
        <w:spacing w:before="120" w:after="0" w:line="240" w:lineRule="auto"/>
        <w:jc w:val="both"/>
        <w:rPr>
          <w:rFonts w:ascii="Arial" w:hAnsi="Arial" w:cs="Arial"/>
        </w:rPr>
      </w:pPr>
      <w:r w:rsidRPr="00DF4811">
        <w:rPr>
          <w:rFonts w:ascii="Arial" w:hAnsi="Arial" w:cs="Arial"/>
          <w:noProof/>
          <w:lang w:eastAsia="de-DE"/>
        </w:rPr>
        <w:lastRenderedPageBreak/>
        <mc:AlternateContent>
          <mc:Choice Requires="wps">
            <w:drawing>
              <wp:anchor distT="45720" distB="45720" distL="114300" distR="114300" simplePos="0" relativeHeight="251664384" behindDoc="0" locked="0" layoutInCell="1" allowOverlap="1" wp14:anchorId="7258C633" wp14:editId="08D0A42D">
                <wp:simplePos x="0" y="0"/>
                <wp:positionH relativeFrom="margin">
                  <wp:posOffset>175260</wp:posOffset>
                </wp:positionH>
                <wp:positionV relativeFrom="paragraph">
                  <wp:posOffset>1235710</wp:posOffset>
                </wp:positionV>
                <wp:extent cx="5399405" cy="1771650"/>
                <wp:effectExtent l="0" t="0" r="10795" b="1905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177165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2B29053E" w14:textId="77777777" w:rsidR="00ED1DC9" w:rsidRPr="00DF4811" w:rsidRDefault="00ED1DC9" w:rsidP="00ED1DC9">
                            <w:pPr>
                              <w:spacing w:before="120" w:after="0" w:line="240" w:lineRule="auto"/>
                              <w:rPr>
                                <w:rFonts w:ascii="Arial" w:hAnsi="Arial" w:cs="Arial"/>
                              </w:rPr>
                            </w:pPr>
                            <w:r w:rsidRPr="00DF4811">
                              <w:rPr>
                                <w:rFonts w:ascii="Arial" w:hAnsi="Arial" w:cs="Arial"/>
                              </w:rPr>
                              <w:t xml:space="preserve">In der Industriepolitik von EU, Bund und Ländern muss die Bedeutung der Chemieindustrie für die Gesellschaft aktiv hervorgehoben und positiv besetzt werden. Chemieindustrie bedeutet gute und sichere Arbeitsplätze und Wohlstand für die Region. Mit ihrem hohen Anteil an Forschung und Entwicklung trägt sie zur Weiterentwicklung und Zukunftssicherung unserer Wirtschaft und Gesellschaft bei. </w:t>
                            </w:r>
                          </w:p>
                          <w:p w14:paraId="6F3703F1" w14:textId="150A2825" w:rsidR="00ED1DC9" w:rsidRPr="00DF4811" w:rsidRDefault="00ED1DC9" w:rsidP="00ED1DC9">
                            <w:pPr>
                              <w:spacing w:before="120" w:after="0" w:line="240" w:lineRule="auto"/>
                              <w:rPr>
                                <w:rFonts w:ascii="Arial" w:hAnsi="Arial" w:cs="Arial"/>
                              </w:rPr>
                            </w:pPr>
                            <w:r w:rsidRPr="00DF4811">
                              <w:rPr>
                                <w:rFonts w:ascii="Arial" w:hAnsi="Arial" w:cs="Arial"/>
                              </w:rPr>
                              <w:t>Daher werden wir uns für den Erhalt von Wertschöpfungsketten, für Offenheit für neue Technologien sowie für gute Rahmenbedingungen für Wachstum und Entwicklung für unsere Chemieindustrie einsetzen und verstärkt positive Beispiele aus der Branche kommunizieren.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8C633" id="_x0000_s1028" type="#_x0000_t202" style="position:absolute;left:0;text-align:left;margin-left:13.8pt;margin-top:97.3pt;width:425.15pt;height:139.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" fillcolor="#bfbfbf [2412]" strokecolor="black [3200]" strokeweight="1pt">
                <v:textbox>
                  <w:txbxContent>
                    <w:p w14:paraId="2B29053E" w14:textId="77777777" w:rsidR="00ED1DC9" w:rsidRPr="00DF4811" w:rsidRDefault="00ED1DC9" w:rsidP="00ED1DC9">
                      <w:pPr>
                        <w:spacing w:before="120" w:after="0" w:line="240" w:lineRule="auto"/>
                        <w:rPr>
                          <w:rFonts w:ascii="Arial" w:hAnsi="Arial" w:cs="Arial"/>
                        </w:rPr>
                      </w:pPr>
                      <w:r w:rsidRPr="00DF4811">
                        <w:rPr>
                          <w:rFonts w:ascii="Arial" w:hAnsi="Arial" w:cs="Arial"/>
                        </w:rPr>
                        <w:t xml:space="preserve">In der Industriepolitik von EU, Bund und Ländern muss die Bedeutung der Chemieindustrie für die Gesellschaft aktiv hervorgehoben und positiv besetzt werden. Chemieindustrie bedeutet gute und sichere Arbeitsplätze und Wohlstand für die Region. Mit ihrem hohen Anteil an Forschung und Entwicklung trägt sie zur Weiterentwicklung und Zukunftssicherung unserer Wirtschaft und Gesellschaft bei. </w:t>
                      </w:r>
                    </w:p>
                    <w:p w14:paraId="6F3703F1" w14:textId="150A2825" w:rsidR="00ED1DC9" w:rsidRPr="00DF4811" w:rsidRDefault="00ED1DC9" w:rsidP="00ED1DC9">
                      <w:pPr>
                        <w:spacing w:before="120" w:after="0" w:line="240" w:lineRule="auto"/>
                        <w:rPr>
                          <w:rFonts w:ascii="Arial" w:hAnsi="Arial" w:cs="Arial"/>
                        </w:rPr>
                      </w:pPr>
                      <w:r w:rsidRPr="00DF4811">
                        <w:rPr>
                          <w:rFonts w:ascii="Arial" w:hAnsi="Arial" w:cs="Arial"/>
                        </w:rPr>
                        <w:t>Daher werden wir uns für den Erhalt von Wertschöpfungsketten, für Offenheit für neue Technologien sowie für gute Rahmenbedingungen für Wachstum und Entwicklung für unsere Chemieindustrie einsetzen und verstärkt positive Beispiele aus der Branche kommunizieren.</w:t>
                      </w:r>
                    </w:p>
                  </w:txbxContent>
                </v:textbox>
                <w10:wrap type="square" anchorx="margin"/>
              </v:shape>
            </w:pict>
          </mc:Fallback>
        </mc:AlternateContent>
      </w:r>
      <w:r w:rsidR="006C7B3E" w:rsidRPr="00DF4811">
        <w:rPr>
          <w:rFonts w:ascii="Arial" w:hAnsi="Arial" w:cs="Arial"/>
        </w:rPr>
        <w:t xml:space="preserve">In der Gesellschaft ist </w:t>
      </w:r>
      <w:r w:rsidR="001E7631" w:rsidRPr="00DF4811">
        <w:rPr>
          <w:rFonts w:ascii="Arial" w:hAnsi="Arial" w:cs="Arial"/>
        </w:rPr>
        <w:t xml:space="preserve">jedoch </w:t>
      </w:r>
      <w:r w:rsidR="006C7B3E" w:rsidRPr="00DF4811">
        <w:rPr>
          <w:rFonts w:ascii="Arial" w:hAnsi="Arial" w:cs="Arial"/>
        </w:rPr>
        <w:t xml:space="preserve">ein Wertewandel eingetreten. </w:t>
      </w:r>
      <w:r w:rsidR="004E6AA8" w:rsidRPr="00DF4811">
        <w:rPr>
          <w:rFonts w:ascii="Arial" w:hAnsi="Arial" w:cs="Arial"/>
        </w:rPr>
        <w:t>Industrieunternehmen und insbesondere d</w:t>
      </w:r>
      <w:r w:rsidR="006D01EC" w:rsidRPr="00DF4811">
        <w:rPr>
          <w:rFonts w:ascii="Arial" w:hAnsi="Arial" w:cs="Arial"/>
        </w:rPr>
        <w:t>ie</w:t>
      </w:r>
      <w:r w:rsidR="004E6AA8" w:rsidRPr="00DF4811">
        <w:rPr>
          <w:rFonts w:ascii="Arial" w:hAnsi="Arial" w:cs="Arial"/>
        </w:rPr>
        <w:t xml:space="preserve"> Chemieindustrie </w:t>
      </w:r>
      <w:r w:rsidR="00EA0067" w:rsidRPr="00DF4811">
        <w:rPr>
          <w:rFonts w:ascii="Arial" w:hAnsi="Arial" w:cs="Arial"/>
        </w:rPr>
        <w:t xml:space="preserve">in Deutschland </w:t>
      </w:r>
      <w:r w:rsidR="006C7B3E" w:rsidRPr="00DF4811">
        <w:rPr>
          <w:rFonts w:ascii="Arial" w:hAnsi="Arial" w:cs="Arial"/>
        </w:rPr>
        <w:t xml:space="preserve">werden </w:t>
      </w:r>
      <w:r w:rsidR="006D01EC" w:rsidRPr="00DF4811">
        <w:rPr>
          <w:rFonts w:ascii="Arial" w:hAnsi="Arial" w:cs="Arial"/>
        </w:rPr>
        <w:t xml:space="preserve">kritisch </w:t>
      </w:r>
      <w:r w:rsidR="00ED51C4" w:rsidRPr="00DF4811">
        <w:rPr>
          <w:rFonts w:ascii="Arial" w:hAnsi="Arial" w:cs="Arial"/>
        </w:rPr>
        <w:t>begleitet</w:t>
      </w:r>
      <w:r w:rsidR="00EA0067" w:rsidRPr="00DF4811">
        <w:rPr>
          <w:rFonts w:ascii="Arial" w:hAnsi="Arial" w:cs="Arial"/>
        </w:rPr>
        <w:t>.</w:t>
      </w:r>
      <w:r w:rsidR="00314CDC" w:rsidRPr="00DF4811">
        <w:rPr>
          <w:rFonts w:ascii="Arial" w:hAnsi="Arial" w:cs="Arial"/>
        </w:rPr>
        <w:t xml:space="preserve"> </w:t>
      </w:r>
      <w:r w:rsidR="00B51658" w:rsidRPr="00DF4811">
        <w:rPr>
          <w:rFonts w:ascii="Arial" w:hAnsi="Arial" w:cs="Arial"/>
        </w:rPr>
        <w:t xml:space="preserve">Klima- und Umweltschutz, aber auch Freizeitgestaltung genießen hohe Priorität. </w:t>
      </w:r>
      <w:r w:rsidR="00ED51C4" w:rsidRPr="00DF4811">
        <w:rPr>
          <w:rFonts w:ascii="Arial" w:hAnsi="Arial" w:cs="Arial"/>
        </w:rPr>
        <w:t>Obwohl die Chemieindustrie</w:t>
      </w:r>
      <w:r w:rsidR="002C1E0F" w:rsidRPr="00DF4811">
        <w:rPr>
          <w:rFonts w:ascii="Arial" w:hAnsi="Arial" w:cs="Arial"/>
        </w:rPr>
        <w:t>, insbesondere wegen qualifizierter Arbeitsplätze</w:t>
      </w:r>
      <w:r w:rsidR="00734375" w:rsidRPr="00DF4811">
        <w:rPr>
          <w:rFonts w:ascii="Arial" w:hAnsi="Arial" w:cs="Arial"/>
        </w:rPr>
        <w:t xml:space="preserve"> und guter Gehälter</w:t>
      </w:r>
      <w:r w:rsidR="002C1E0F" w:rsidRPr="00DF4811">
        <w:rPr>
          <w:rFonts w:ascii="Arial" w:hAnsi="Arial" w:cs="Arial"/>
        </w:rPr>
        <w:t>,</w:t>
      </w:r>
      <w:r w:rsidR="00ED51C4" w:rsidRPr="00DF4811">
        <w:rPr>
          <w:rFonts w:ascii="Arial" w:hAnsi="Arial" w:cs="Arial"/>
        </w:rPr>
        <w:t xml:space="preserve"> insgesamt noch positiv bewertet wird, </w:t>
      </w:r>
      <w:r w:rsidR="00861C9C" w:rsidRPr="00DF4811">
        <w:rPr>
          <w:rFonts w:ascii="Arial" w:hAnsi="Arial" w:cs="Arial"/>
        </w:rPr>
        <w:t xml:space="preserve">ist </w:t>
      </w:r>
      <w:r w:rsidR="002C1E0F" w:rsidRPr="00DF4811">
        <w:rPr>
          <w:rFonts w:ascii="Arial" w:hAnsi="Arial" w:cs="Arial"/>
        </w:rPr>
        <w:t>ein</w:t>
      </w:r>
      <w:r w:rsidR="00734375" w:rsidRPr="00DF4811">
        <w:rPr>
          <w:rFonts w:ascii="Arial" w:hAnsi="Arial" w:cs="Arial"/>
        </w:rPr>
        <w:t xml:space="preserve"> </w:t>
      </w:r>
      <w:r w:rsidR="00B51658" w:rsidRPr="00DF4811">
        <w:rPr>
          <w:rFonts w:ascii="Arial" w:hAnsi="Arial" w:cs="Arial"/>
        </w:rPr>
        <w:t xml:space="preserve">Chemieunternehmen </w:t>
      </w:r>
      <w:r w:rsidR="002C1E0F" w:rsidRPr="00DF4811">
        <w:rPr>
          <w:rFonts w:ascii="Arial" w:hAnsi="Arial" w:cs="Arial"/>
        </w:rPr>
        <w:t xml:space="preserve">in direkter Nachbarschaft </w:t>
      </w:r>
      <w:r w:rsidR="00230494" w:rsidRPr="00DF4811">
        <w:rPr>
          <w:rFonts w:ascii="Arial" w:hAnsi="Arial" w:cs="Arial"/>
        </w:rPr>
        <w:t xml:space="preserve">mitunter mit </w:t>
      </w:r>
      <w:r w:rsidR="00ED51C4" w:rsidRPr="00DF4811">
        <w:rPr>
          <w:rFonts w:ascii="Arial" w:hAnsi="Arial" w:cs="Arial"/>
        </w:rPr>
        <w:t>Mi</w:t>
      </w:r>
      <w:r w:rsidR="00352EF1" w:rsidRPr="00DF4811">
        <w:rPr>
          <w:rFonts w:ascii="Arial" w:hAnsi="Arial" w:cs="Arial"/>
        </w:rPr>
        <w:t>ss</w:t>
      </w:r>
      <w:r w:rsidR="00ED51C4" w:rsidRPr="00DF4811">
        <w:rPr>
          <w:rFonts w:ascii="Arial" w:hAnsi="Arial" w:cs="Arial"/>
        </w:rPr>
        <w:t>trauen</w:t>
      </w:r>
      <w:r w:rsidR="00230494" w:rsidRPr="00DF4811">
        <w:rPr>
          <w:rFonts w:ascii="Arial" w:hAnsi="Arial" w:cs="Arial"/>
        </w:rPr>
        <w:t xml:space="preserve"> besetzt</w:t>
      </w:r>
      <w:r w:rsidR="00B51658" w:rsidRPr="00DF4811">
        <w:rPr>
          <w:rFonts w:ascii="Arial" w:hAnsi="Arial" w:cs="Arial"/>
        </w:rPr>
        <w:t xml:space="preserve">. </w:t>
      </w:r>
      <w:r w:rsidR="00B27712" w:rsidRPr="00DF4811">
        <w:rPr>
          <w:rFonts w:ascii="Arial" w:hAnsi="Arial" w:cs="Arial"/>
        </w:rPr>
        <w:t>Einwendungen</w:t>
      </w:r>
      <w:r w:rsidR="00B51658" w:rsidRPr="00DF4811">
        <w:rPr>
          <w:rFonts w:ascii="Arial" w:hAnsi="Arial" w:cs="Arial"/>
        </w:rPr>
        <w:t xml:space="preserve"> gegen bestehende Anlagen, Erweiterungen oder Neubau</w:t>
      </w:r>
      <w:r w:rsidR="0069727B" w:rsidRPr="00DF4811">
        <w:rPr>
          <w:rFonts w:ascii="Arial" w:hAnsi="Arial" w:cs="Arial"/>
        </w:rPr>
        <w:t>ten</w:t>
      </w:r>
      <w:r w:rsidR="00B51658" w:rsidRPr="00DF4811">
        <w:rPr>
          <w:rFonts w:ascii="Arial" w:hAnsi="Arial" w:cs="Arial"/>
        </w:rPr>
        <w:t xml:space="preserve"> nehmen deutlich zu.</w:t>
      </w:r>
      <w:r w:rsidR="00E7717B" w:rsidRPr="00DF4811">
        <w:rPr>
          <w:rFonts w:ascii="Arial" w:hAnsi="Arial" w:cs="Arial"/>
        </w:rPr>
        <w:t xml:space="preserve"> Man ist nicht bereit Restrisiken zu akzeptieren.</w:t>
      </w:r>
    </w:p>
    <w:p w14:paraId="0D49889D" w14:textId="4411BB3B" w:rsidR="00ED1DC9" w:rsidRPr="00DF4811" w:rsidRDefault="00ED1DC9" w:rsidP="00113894">
      <w:pPr>
        <w:spacing w:before="120" w:after="0" w:line="240" w:lineRule="auto"/>
        <w:jc w:val="both"/>
        <w:rPr>
          <w:rFonts w:ascii="Arial" w:hAnsi="Arial" w:cs="Arial"/>
        </w:rPr>
      </w:pPr>
    </w:p>
    <w:p w14:paraId="67B758F1" w14:textId="77777777" w:rsidR="00603CFE" w:rsidRPr="00DF4811" w:rsidRDefault="00D55556" w:rsidP="00113894">
      <w:pPr>
        <w:pStyle w:val="Listenabsatz"/>
        <w:numPr>
          <w:ilvl w:val="0"/>
          <w:numId w:val="19"/>
        </w:numPr>
        <w:spacing w:before="120" w:after="0" w:line="240" w:lineRule="auto"/>
        <w:jc w:val="both"/>
        <w:rPr>
          <w:rFonts w:ascii="Arial" w:hAnsi="Arial" w:cs="Arial"/>
          <w:b/>
          <w:color w:val="FF0000"/>
        </w:rPr>
      </w:pPr>
      <w:r w:rsidRPr="00DF4811">
        <w:rPr>
          <w:rFonts w:ascii="Arial" w:hAnsi="Arial" w:cs="Arial"/>
          <w:b/>
          <w:color w:val="FF0000"/>
        </w:rPr>
        <w:t>Wachstum ermöglichen</w:t>
      </w:r>
    </w:p>
    <w:p w14:paraId="7FDBF54E" w14:textId="4D3F801C" w:rsidR="007A5BFA" w:rsidRPr="00DF4811" w:rsidRDefault="007A5BFA" w:rsidP="00113894">
      <w:pPr>
        <w:spacing w:before="120" w:after="0" w:line="240" w:lineRule="auto"/>
        <w:jc w:val="both"/>
        <w:rPr>
          <w:rFonts w:ascii="Arial" w:hAnsi="Arial" w:cs="Arial"/>
        </w:rPr>
      </w:pPr>
      <w:r w:rsidRPr="00DF4811">
        <w:rPr>
          <w:rFonts w:ascii="Arial" w:hAnsi="Arial" w:cs="Arial"/>
        </w:rPr>
        <w:t xml:space="preserve">Die </w:t>
      </w:r>
      <w:r w:rsidR="00F42A2A" w:rsidRPr="00DF4811">
        <w:rPr>
          <w:rFonts w:ascii="Arial" w:hAnsi="Arial" w:cs="Arial"/>
        </w:rPr>
        <w:t xml:space="preserve">Produktionsanlagen </w:t>
      </w:r>
      <w:r w:rsidRPr="00DF4811">
        <w:rPr>
          <w:rFonts w:ascii="Arial" w:hAnsi="Arial" w:cs="Arial"/>
        </w:rPr>
        <w:t xml:space="preserve">an den niedersächsischen </w:t>
      </w:r>
      <w:r w:rsidR="001072E3" w:rsidRPr="00DF4811">
        <w:rPr>
          <w:rFonts w:ascii="Arial" w:hAnsi="Arial" w:cs="Arial"/>
        </w:rPr>
        <w:t>Chemie-</w:t>
      </w:r>
      <w:r w:rsidRPr="00DF4811">
        <w:rPr>
          <w:rFonts w:ascii="Arial" w:hAnsi="Arial" w:cs="Arial"/>
        </w:rPr>
        <w:t xml:space="preserve">Standorten </w:t>
      </w:r>
      <w:r w:rsidR="00F42A2A" w:rsidRPr="00DF4811">
        <w:rPr>
          <w:rFonts w:ascii="Arial" w:hAnsi="Arial" w:cs="Arial"/>
        </w:rPr>
        <w:t xml:space="preserve">sind </w:t>
      </w:r>
      <w:r w:rsidR="007664CB" w:rsidRPr="00DF4811">
        <w:rPr>
          <w:rFonts w:ascii="Arial" w:hAnsi="Arial" w:cs="Arial"/>
        </w:rPr>
        <w:t xml:space="preserve">noch immer </w:t>
      </w:r>
      <w:r w:rsidR="001D30C0" w:rsidRPr="00DF4811">
        <w:rPr>
          <w:rFonts w:ascii="Arial" w:hAnsi="Arial" w:cs="Arial"/>
        </w:rPr>
        <w:t xml:space="preserve">hoch </w:t>
      </w:r>
      <w:r w:rsidRPr="00DF4811">
        <w:rPr>
          <w:rFonts w:ascii="Arial" w:hAnsi="Arial" w:cs="Arial"/>
        </w:rPr>
        <w:t xml:space="preserve">effizient. Die vorhandenen Anlagen sind </w:t>
      </w:r>
      <w:r w:rsidR="007664CB" w:rsidRPr="00DF4811">
        <w:rPr>
          <w:rFonts w:ascii="Arial" w:hAnsi="Arial" w:cs="Arial"/>
        </w:rPr>
        <w:t xml:space="preserve">jedoch </w:t>
      </w:r>
      <w:r w:rsidRPr="00DF4811">
        <w:rPr>
          <w:rFonts w:ascii="Arial" w:hAnsi="Arial" w:cs="Arial"/>
        </w:rPr>
        <w:t>gegenüber neuen Anlagen nach neuesten</w:t>
      </w:r>
      <w:r w:rsidR="003A0333" w:rsidRPr="00DF4811">
        <w:rPr>
          <w:rFonts w:ascii="Arial" w:hAnsi="Arial" w:cs="Arial"/>
        </w:rPr>
        <w:t xml:space="preserve"> </w:t>
      </w:r>
      <w:r w:rsidR="001D30C0" w:rsidRPr="00DF4811">
        <w:rPr>
          <w:rFonts w:ascii="Arial" w:hAnsi="Arial" w:cs="Arial"/>
        </w:rPr>
        <w:t>Synthesetechnike</w:t>
      </w:r>
      <w:r w:rsidR="007664CB" w:rsidRPr="00DF4811">
        <w:rPr>
          <w:rFonts w:ascii="Arial" w:hAnsi="Arial" w:cs="Arial"/>
        </w:rPr>
        <w:t>n</w:t>
      </w:r>
      <w:r w:rsidRPr="00DF4811">
        <w:rPr>
          <w:rFonts w:ascii="Arial" w:hAnsi="Arial" w:cs="Arial"/>
        </w:rPr>
        <w:t xml:space="preserve">, wie sie zurzeit in den USA und im Nahen Osten gebaut werden, zunehmend nicht mehr wettbewerbsfähig. Investitionen </w:t>
      </w:r>
      <w:r w:rsidR="007664CB" w:rsidRPr="00DF4811">
        <w:rPr>
          <w:rFonts w:ascii="Arial" w:hAnsi="Arial" w:cs="Arial"/>
        </w:rPr>
        <w:t xml:space="preserve">in neue Produkte oder neue Großanlagen </w:t>
      </w:r>
      <w:r w:rsidRPr="00DF4811">
        <w:rPr>
          <w:rFonts w:ascii="Arial" w:hAnsi="Arial" w:cs="Arial"/>
        </w:rPr>
        <w:t xml:space="preserve">werden aktuell </w:t>
      </w:r>
      <w:r w:rsidR="00C37080" w:rsidRPr="00DF4811">
        <w:rPr>
          <w:rFonts w:ascii="Arial" w:hAnsi="Arial" w:cs="Arial"/>
        </w:rPr>
        <w:t>eher selten</w:t>
      </w:r>
      <w:r w:rsidRPr="00DF4811">
        <w:rPr>
          <w:rFonts w:ascii="Arial" w:hAnsi="Arial" w:cs="Arial"/>
        </w:rPr>
        <w:t xml:space="preserve"> in Deutschland oder Europa getätigt, sondern in den USA, im Nahen Osten oder in Asien. Hier muss gegengesteuert werden und in die deutschen bzw. niedersächsischen Standorte muss wieder investiert werden.</w:t>
      </w:r>
    </w:p>
    <w:p w14:paraId="345EB6C9" w14:textId="0632A710" w:rsidR="00A80DFE" w:rsidRPr="00DF4811" w:rsidRDefault="00A80DFE" w:rsidP="00113894">
      <w:pPr>
        <w:spacing w:before="120" w:after="0" w:line="240" w:lineRule="auto"/>
        <w:jc w:val="both"/>
        <w:rPr>
          <w:rFonts w:ascii="Arial" w:hAnsi="Arial" w:cs="Arial"/>
        </w:rPr>
      </w:pPr>
      <w:r w:rsidRPr="00DF4811">
        <w:rPr>
          <w:rFonts w:ascii="Arial" w:hAnsi="Arial" w:cs="Arial"/>
        </w:rPr>
        <w:t xml:space="preserve">Auch treten immer häufiger Konflikte bei der Nutzung von Flächen auf. Sei es bei der Ausweisung von Umweltschutzgebieten, bei der Tourismusentwicklung oder auch </w:t>
      </w:r>
      <w:r w:rsidR="00A067BD" w:rsidRPr="00DF4811">
        <w:rPr>
          <w:rFonts w:ascii="Arial" w:hAnsi="Arial" w:cs="Arial"/>
        </w:rPr>
        <w:t xml:space="preserve">bei </w:t>
      </w:r>
      <w:r w:rsidRPr="00DF4811">
        <w:rPr>
          <w:rFonts w:ascii="Arial" w:hAnsi="Arial" w:cs="Arial"/>
        </w:rPr>
        <w:t xml:space="preserve">der Nutzung von Flächen für Wohnraum. </w:t>
      </w:r>
      <w:r w:rsidR="00A067BD" w:rsidRPr="00DF4811">
        <w:rPr>
          <w:rFonts w:ascii="Arial" w:hAnsi="Arial" w:cs="Arial"/>
        </w:rPr>
        <w:t>D</w:t>
      </w:r>
      <w:r w:rsidRPr="00DF4811">
        <w:rPr>
          <w:rFonts w:ascii="Arial" w:hAnsi="Arial" w:cs="Arial"/>
        </w:rPr>
        <w:t>ie Gesetzgebung auf EU-, Bundes- und Landesebene erschwert die Erweiterung bzw. den Neubau von industriellen Anlagen und damit die Investition in zukünftige Arbeitsplätze.</w:t>
      </w:r>
    </w:p>
    <w:p w14:paraId="20EA65FB" w14:textId="77777777" w:rsidR="00EE093A" w:rsidRPr="00DF4811" w:rsidRDefault="00D55556" w:rsidP="00113894">
      <w:pPr>
        <w:spacing w:before="120" w:after="0" w:line="240" w:lineRule="auto"/>
        <w:jc w:val="both"/>
        <w:rPr>
          <w:rFonts w:ascii="Arial" w:hAnsi="Arial" w:cs="Arial"/>
        </w:rPr>
      </w:pPr>
      <w:r w:rsidRPr="00DF4811">
        <w:rPr>
          <w:rFonts w:ascii="Arial" w:hAnsi="Arial" w:cs="Arial"/>
        </w:rPr>
        <w:t xml:space="preserve">Ein Beispiel für den Konflikt von Naturschutz und industrieller Nutzung bei der Flächennutzung ist das Biosphärenreservat Wattenmeer rund um Wilhelmshaven. Naturschutzorganisationen werben für zusätzliche Flächen als Entwicklungszonen. Sollten diese zusätzlichen Zonen ebenfalls dem Biosphärenreservat beitreten, </w:t>
      </w:r>
    </w:p>
    <w:p w14:paraId="03970AC3" w14:textId="7B3163B1" w:rsidR="00ED1DC9" w:rsidRPr="00DF4811" w:rsidRDefault="005048FB" w:rsidP="00113894">
      <w:pPr>
        <w:spacing w:before="120" w:after="0" w:line="240" w:lineRule="auto"/>
        <w:jc w:val="both"/>
        <w:rPr>
          <w:rFonts w:ascii="Arial" w:hAnsi="Arial" w:cs="Arial"/>
        </w:rPr>
      </w:pPr>
      <w:r w:rsidRPr="00DF4811">
        <w:rPr>
          <w:rFonts w:ascii="Arial" w:hAnsi="Arial" w:cs="Arial"/>
          <w:noProof/>
          <w:lang w:eastAsia="de-DE"/>
        </w:rPr>
        <mc:AlternateContent>
          <mc:Choice Requires="wps">
            <w:drawing>
              <wp:anchor distT="45720" distB="45720" distL="114300" distR="114300" simplePos="0" relativeHeight="251666432" behindDoc="0" locked="0" layoutInCell="1" allowOverlap="1" wp14:anchorId="369F84D3" wp14:editId="72CDD942">
                <wp:simplePos x="0" y="0"/>
                <wp:positionH relativeFrom="margin">
                  <wp:posOffset>176530</wp:posOffset>
                </wp:positionH>
                <wp:positionV relativeFrom="paragraph">
                  <wp:posOffset>680085</wp:posOffset>
                </wp:positionV>
                <wp:extent cx="5399405" cy="1428750"/>
                <wp:effectExtent l="0" t="0" r="10795" b="1905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1428750"/>
                        </a:xfrm>
                        <a:prstGeom prst="rect">
                          <a:avLst/>
                        </a:prstGeom>
                        <a:solidFill>
                          <a:schemeClr val="bg1">
                            <a:lumMod val="75000"/>
                          </a:schemeClr>
                        </a:solidFill>
                        <a:ln w="9525">
                          <a:solidFill>
                            <a:srgbClr val="000000"/>
                          </a:solidFill>
                          <a:miter lim="800000"/>
                          <a:headEnd/>
                          <a:tailEnd/>
                        </a:ln>
                      </wps:spPr>
                      <wps:txbx>
                        <w:txbxContent>
                          <w:p w14:paraId="57A8287C" w14:textId="77777777" w:rsidR="00ED1DC9" w:rsidRPr="00DF4811" w:rsidRDefault="00ED1DC9" w:rsidP="00ED1DC9">
                            <w:pPr>
                              <w:spacing w:before="120" w:after="0" w:line="240" w:lineRule="auto"/>
                              <w:rPr>
                                <w:rFonts w:ascii="Arial" w:hAnsi="Arial" w:cs="Arial"/>
                              </w:rPr>
                            </w:pPr>
                            <w:r w:rsidRPr="00DF4811">
                              <w:rPr>
                                <w:rFonts w:ascii="Arial" w:hAnsi="Arial" w:cs="Arial"/>
                              </w:rPr>
                              <w:t xml:space="preserve">Wir werden uns gemeinsam dafür einsetzen, dass Rahmenbedingungen für Unternehmen so gesetzt werden, dass innovative und umweltgerechte Produktion hier am Standort möglich ist und bleibt. </w:t>
                            </w:r>
                          </w:p>
                          <w:p w14:paraId="548485FF" w14:textId="44DD2E12" w:rsidR="00ED1DC9" w:rsidRPr="00DF4811" w:rsidRDefault="00ED1DC9" w:rsidP="00D44B54">
                            <w:pPr>
                              <w:shd w:val="clear" w:color="auto" w:fill="BFBFBF" w:themeFill="background1" w:themeFillShade="BF"/>
                              <w:spacing w:before="120" w:after="0" w:line="240" w:lineRule="auto"/>
                              <w:rPr>
                                <w:rFonts w:ascii="Arial" w:hAnsi="Arial" w:cs="Arial"/>
                              </w:rPr>
                            </w:pPr>
                            <w:r w:rsidRPr="00DF4811">
                              <w:rPr>
                                <w:rFonts w:ascii="Arial" w:hAnsi="Arial" w:cs="Arial"/>
                              </w:rPr>
                              <w:t>Bestehende Rahmenbedingungen dürfen hiesige Unternehmen nicht benachteiligen und sollten Anreize für umweltgerechte und wirtschaftliche Produktion und Produkte und für die Weiterentwicklung und Wachstum der (noch) vorhandenen Industrie schaffen.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F84D3" id="_x0000_s1029" type="#_x0000_t202" style="position:absolute;left:0;text-align:left;margin-left:13.9pt;margin-top:53.55pt;width:425.15pt;height:11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" fillcolor="#bfbfbf [2412]">
                <v:textbox>
                  <w:txbxContent>
                    <w:p w14:paraId="57A8287C" w14:textId="77777777" w:rsidR="00ED1DC9" w:rsidRPr="00DF4811" w:rsidRDefault="00ED1DC9" w:rsidP="00ED1DC9">
                      <w:pPr>
                        <w:spacing w:before="120" w:after="0" w:line="240" w:lineRule="auto"/>
                        <w:rPr>
                          <w:rFonts w:ascii="Arial" w:hAnsi="Arial" w:cs="Arial"/>
                        </w:rPr>
                      </w:pPr>
                      <w:r w:rsidRPr="00DF4811">
                        <w:rPr>
                          <w:rFonts w:ascii="Arial" w:hAnsi="Arial" w:cs="Arial"/>
                        </w:rPr>
                        <w:t xml:space="preserve">Wir werden uns gemeinsam dafür einsetzen, dass Rahmenbedingungen für Unternehmen so gesetzt werden, dass innovative und umweltgerechte Produktion hier am Standort möglich ist und bleibt. </w:t>
                      </w:r>
                    </w:p>
                    <w:p w14:paraId="548485FF" w14:textId="44DD2E12" w:rsidR="00ED1DC9" w:rsidRPr="00DF4811" w:rsidRDefault="00ED1DC9" w:rsidP="00D44B54">
                      <w:pPr>
                        <w:shd w:val="clear" w:color="auto" w:fill="BFBFBF" w:themeFill="background1" w:themeFillShade="BF"/>
                        <w:spacing w:before="120" w:after="0" w:line="240" w:lineRule="auto"/>
                        <w:rPr>
                          <w:rFonts w:ascii="Arial" w:hAnsi="Arial" w:cs="Arial"/>
                        </w:rPr>
                      </w:pPr>
                      <w:r w:rsidRPr="00DF4811">
                        <w:rPr>
                          <w:rFonts w:ascii="Arial" w:hAnsi="Arial" w:cs="Arial"/>
                        </w:rPr>
                        <w:t>Bestehende Rahmenbedingungen dürfen hiesige Unternehmen nicht benachteiligen und sollten Anreize für umweltgerechte und wirtschaftliche Produktion und Produkte und für die Weiterentwicklung und Wachstum der (noch) vorhandenen Industrie schaffen.</w:t>
                      </w:r>
                    </w:p>
                  </w:txbxContent>
                </v:textbox>
                <w10:wrap type="square" anchorx="margin"/>
              </v:shape>
            </w:pict>
          </mc:Fallback>
        </mc:AlternateContent>
      </w:r>
      <w:r w:rsidR="00D55556" w:rsidRPr="00DF4811">
        <w:rPr>
          <w:rFonts w:ascii="Arial" w:hAnsi="Arial" w:cs="Arial"/>
        </w:rPr>
        <w:t>müssten sie auch die UNESCO</w:t>
      </w:r>
      <w:r w:rsidR="0069727B" w:rsidRPr="00DF4811">
        <w:rPr>
          <w:rFonts w:ascii="Arial" w:hAnsi="Arial" w:cs="Arial"/>
        </w:rPr>
        <w:t>-</w:t>
      </w:r>
      <w:r w:rsidR="00D55556" w:rsidRPr="00DF4811">
        <w:rPr>
          <w:rFonts w:ascii="Arial" w:hAnsi="Arial" w:cs="Arial"/>
        </w:rPr>
        <w:t>Kriterien u.a. für Tourismus, Ökologie und Nachhaltigkeit erfüllen. Diese stünden dann im Wettbewerb bzw. Konflikt mit den bestehenden Industrieanlagen und der Ausweisung neuer Industrieflächen sowie der Hafenentwicklung.</w:t>
      </w:r>
    </w:p>
    <w:p w14:paraId="5FAFE50D" w14:textId="198AC196" w:rsidR="007773C6" w:rsidRDefault="007773C6" w:rsidP="00113894">
      <w:pPr>
        <w:jc w:val="both"/>
        <w:rPr>
          <w:rFonts w:ascii="Arial" w:hAnsi="Arial" w:cs="Arial"/>
          <w:sz w:val="24"/>
          <w:szCs w:val="24"/>
        </w:rPr>
      </w:pPr>
      <w:r>
        <w:rPr>
          <w:rFonts w:ascii="Arial" w:hAnsi="Arial" w:cs="Arial"/>
          <w:sz w:val="24"/>
          <w:szCs w:val="24"/>
        </w:rPr>
        <w:br w:type="page"/>
      </w:r>
    </w:p>
    <w:p w14:paraId="3498FA65" w14:textId="77777777" w:rsidR="00AB7526" w:rsidRPr="007773C6" w:rsidRDefault="008B2593" w:rsidP="00A10663">
      <w:pPr>
        <w:pStyle w:val="Listenabsatz"/>
        <w:numPr>
          <w:ilvl w:val="0"/>
          <w:numId w:val="19"/>
        </w:numPr>
        <w:spacing w:before="120" w:after="0" w:line="240" w:lineRule="auto"/>
        <w:jc w:val="both"/>
        <w:rPr>
          <w:rFonts w:ascii="Arial" w:hAnsi="Arial" w:cs="Arial"/>
          <w:b/>
          <w:color w:val="FF0000"/>
        </w:rPr>
      </w:pPr>
      <w:r w:rsidRPr="007773C6">
        <w:rPr>
          <w:rFonts w:ascii="Arial" w:hAnsi="Arial" w:cs="Arial"/>
          <w:b/>
          <w:color w:val="FF0000"/>
        </w:rPr>
        <w:lastRenderedPageBreak/>
        <w:t>Energieversorgung</w:t>
      </w:r>
      <w:r w:rsidR="00875DA4" w:rsidRPr="007773C6">
        <w:rPr>
          <w:rFonts w:ascii="Arial" w:hAnsi="Arial" w:cs="Arial"/>
          <w:b/>
          <w:color w:val="FF0000"/>
        </w:rPr>
        <w:t xml:space="preserve"> wettbewerbsfähig </w:t>
      </w:r>
      <w:r w:rsidRPr="007773C6">
        <w:rPr>
          <w:rFonts w:ascii="Arial" w:hAnsi="Arial" w:cs="Arial"/>
          <w:b/>
          <w:color w:val="FF0000"/>
        </w:rPr>
        <w:t>und sicher</w:t>
      </w:r>
    </w:p>
    <w:p w14:paraId="6BCACCBB" w14:textId="04213951" w:rsidR="007C6B7D" w:rsidRPr="007773C6" w:rsidRDefault="00021CBC" w:rsidP="00A10663">
      <w:pPr>
        <w:spacing w:before="120" w:after="0" w:line="240" w:lineRule="auto"/>
        <w:jc w:val="both"/>
        <w:rPr>
          <w:rFonts w:ascii="Arial" w:hAnsi="Arial" w:cs="Arial"/>
        </w:rPr>
      </w:pPr>
      <w:r w:rsidRPr="007773C6">
        <w:rPr>
          <w:rFonts w:ascii="Arial" w:hAnsi="Arial" w:cs="Arial"/>
        </w:rPr>
        <w:t xml:space="preserve">Die niedersächsische Chemieindustrie unterstützt eine </w:t>
      </w:r>
      <w:r w:rsidR="007C6B7D" w:rsidRPr="007773C6">
        <w:rPr>
          <w:rFonts w:ascii="Arial" w:hAnsi="Arial" w:cs="Arial"/>
        </w:rPr>
        <w:t xml:space="preserve">sichere, </w:t>
      </w:r>
      <w:r w:rsidR="006D4625" w:rsidRPr="007773C6">
        <w:rPr>
          <w:rFonts w:ascii="Arial" w:hAnsi="Arial" w:cs="Arial"/>
        </w:rPr>
        <w:t xml:space="preserve">klimaneutrale, </w:t>
      </w:r>
      <w:r w:rsidR="007C6B7D" w:rsidRPr="007773C6">
        <w:rPr>
          <w:rFonts w:ascii="Arial" w:hAnsi="Arial" w:cs="Arial"/>
        </w:rPr>
        <w:t>wirtschaftliche und zukunftsorientierte Energieversorgung in allen Sektoren</w:t>
      </w:r>
      <w:r w:rsidRPr="007773C6">
        <w:rPr>
          <w:rFonts w:ascii="Arial" w:hAnsi="Arial" w:cs="Arial"/>
        </w:rPr>
        <w:t>. Diese</w:t>
      </w:r>
      <w:r w:rsidR="007C6B7D" w:rsidRPr="007773C6">
        <w:rPr>
          <w:rFonts w:ascii="Arial" w:hAnsi="Arial" w:cs="Arial"/>
        </w:rPr>
        <w:t xml:space="preserve"> ist Grundlage für </w:t>
      </w:r>
      <w:r w:rsidRPr="007773C6">
        <w:rPr>
          <w:rFonts w:ascii="Arial" w:hAnsi="Arial" w:cs="Arial"/>
        </w:rPr>
        <w:t xml:space="preserve">ihre </w:t>
      </w:r>
      <w:r w:rsidR="007C6B7D" w:rsidRPr="007773C6">
        <w:rPr>
          <w:rFonts w:ascii="Arial" w:hAnsi="Arial" w:cs="Arial"/>
        </w:rPr>
        <w:t xml:space="preserve">Wettbewerbsfähigkeit und </w:t>
      </w:r>
      <w:r w:rsidRPr="007773C6">
        <w:rPr>
          <w:rFonts w:ascii="Arial" w:hAnsi="Arial" w:cs="Arial"/>
        </w:rPr>
        <w:t xml:space="preserve">ihr </w:t>
      </w:r>
      <w:r w:rsidR="007C6B7D" w:rsidRPr="007773C6">
        <w:rPr>
          <w:rFonts w:ascii="Arial" w:hAnsi="Arial" w:cs="Arial"/>
        </w:rPr>
        <w:t xml:space="preserve">Wachstum. Entscheidend ist die </w:t>
      </w:r>
      <w:r w:rsidR="00E03C66" w:rsidRPr="007773C6">
        <w:rPr>
          <w:rFonts w:ascii="Arial" w:hAnsi="Arial" w:cs="Arial"/>
        </w:rPr>
        <w:t xml:space="preserve">bedarfsgerechte </w:t>
      </w:r>
      <w:r w:rsidR="007C6B7D" w:rsidRPr="007773C6">
        <w:rPr>
          <w:rFonts w:ascii="Arial" w:hAnsi="Arial" w:cs="Arial"/>
        </w:rPr>
        <w:t>Verfügbarkeit von Energie zu wettbewerbsfähigen Kosten</w:t>
      </w:r>
      <w:r w:rsidR="00715124" w:rsidRPr="007773C6">
        <w:rPr>
          <w:rFonts w:ascii="Arial" w:hAnsi="Arial" w:cs="Arial"/>
        </w:rPr>
        <w:t xml:space="preserve"> – und dies zu jedem Zeitpunkt!</w:t>
      </w:r>
    </w:p>
    <w:p w14:paraId="655B6AEF" w14:textId="560AADDF" w:rsidR="00CD1AD4" w:rsidRPr="007773C6" w:rsidRDefault="00CD1AD4" w:rsidP="00A10663">
      <w:pPr>
        <w:spacing w:before="120" w:after="0" w:line="240" w:lineRule="auto"/>
        <w:jc w:val="both"/>
        <w:rPr>
          <w:rFonts w:ascii="Arial" w:hAnsi="Arial" w:cs="Arial"/>
        </w:rPr>
      </w:pPr>
      <w:r w:rsidRPr="007773C6">
        <w:rPr>
          <w:rFonts w:ascii="Arial" w:hAnsi="Arial" w:cs="Arial"/>
        </w:rPr>
        <w:t xml:space="preserve">Die Chemieindustrie </w:t>
      </w:r>
      <w:r w:rsidR="009B2ED6" w:rsidRPr="007773C6">
        <w:rPr>
          <w:rFonts w:ascii="Arial" w:hAnsi="Arial" w:cs="Arial"/>
        </w:rPr>
        <w:t xml:space="preserve">gehört zu den energieintensiven Industrien und </w:t>
      </w:r>
      <w:r w:rsidR="001A3360" w:rsidRPr="007773C6">
        <w:rPr>
          <w:rFonts w:ascii="Arial" w:hAnsi="Arial" w:cs="Arial"/>
        </w:rPr>
        <w:t xml:space="preserve">verbraucht </w:t>
      </w:r>
      <w:r w:rsidRPr="007773C6">
        <w:rPr>
          <w:rFonts w:ascii="Arial" w:hAnsi="Arial" w:cs="Arial"/>
        </w:rPr>
        <w:t xml:space="preserve">ca. </w:t>
      </w:r>
      <w:r w:rsidR="0018084A" w:rsidRPr="007773C6">
        <w:rPr>
          <w:rFonts w:ascii="Arial" w:hAnsi="Arial" w:cs="Arial"/>
        </w:rPr>
        <w:t>fünf</w:t>
      </w:r>
      <w:r w:rsidRPr="007773C6">
        <w:rPr>
          <w:rFonts w:ascii="Arial" w:hAnsi="Arial" w:cs="Arial"/>
        </w:rPr>
        <w:t xml:space="preserve"> Prozent </w:t>
      </w:r>
      <w:r w:rsidR="001A3360" w:rsidRPr="007773C6">
        <w:rPr>
          <w:rFonts w:ascii="Arial" w:hAnsi="Arial" w:cs="Arial"/>
        </w:rPr>
        <w:t>de</w:t>
      </w:r>
      <w:r w:rsidR="00825BF8" w:rsidRPr="007773C6">
        <w:rPr>
          <w:rFonts w:ascii="Arial" w:hAnsi="Arial" w:cs="Arial"/>
        </w:rPr>
        <w:t>s</w:t>
      </w:r>
      <w:r w:rsidR="001A3360" w:rsidRPr="007773C6">
        <w:rPr>
          <w:rFonts w:ascii="Arial" w:hAnsi="Arial" w:cs="Arial"/>
        </w:rPr>
        <w:t xml:space="preserve"> gesamten Energie</w:t>
      </w:r>
      <w:r w:rsidR="00825BF8" w:rsidRPr="007773C6">
        <w:rPr>
          <w:rFonts w:ascii="Arial" w:hAnsi="Arial" w:cs="Arial"/>
        </w:rPr>
        <w:t>bedarfs</w:t>
      </w:r>
      <w:r w:rsidR="009B2ED6" w:rsidRPr="007773C6">
        <w:rPr>
          <w:rFonts w:ascii="Arial" w:hAnsi="Arial" w:cs="Arial"/>
        </w:rPr>
        <w:t xml:space="preserve"> </w:t>
      </w:r>
      <w:r w:rsidR="00825BF8" w:rsidRPr="007773C6">
        <w:rPr>
          <w:rFonts w:ascii="Arial" w:hAnsi="Arial" w:cs="Arial"/>
        </w:rPr>
        <w:t>in Deutschland</w:t>
      </w:r>
      <w:r w:rsidR="000D1BA0" w:rsidRPr="007773C6">
        <w:rPr>
          <w:rFonts w:ascii="Arial" w:hAnsi="Arial" w:cs="Arial"/>
        </w:rPr>
        <w:t xml:space="preserve"> und sogar ca. zehn Prozent des hier verbrauchten Stroms</w:t>
      </w:r>
      <w:r w:rsidR="00825BF8" w:rsidRPr="007773C6">
        <w:rPr>
          <w:rFonts w:ascii="Arial" w:hAnsi="Arial" w:cs="Arial"/>
        </w:rPr>
        <w:t xml:space="preserve">. </w:t>
      </w:r>
    </w:p>
    <w:p w14:paraId="5E1D0C2E" w14:textId="21C11E47" w:rsidR="009051BF" w:rsidRPr="007773C6" w:rsidRDefault="00DE7838" w:rsidP="00A10663">
      <w:pPr>
        <w:spacing w:before="120" w:after="0" w:line="240" w:lineRule="auto"/>
        <w:jc w:val="both"/>
        <w:rPr>
          <w:rFonts w:ascii="Arial" w:hAnsi="Arial" w:cs="Arial"/>
        </w:rPr>
      </w:pPr>
      <w:r w:rsidRPr="007773C6">
        <w:rPr>
          <w:rFonts w:ascii="Arial" w:hAnsi="Arial" w:cs="Arial"/>
        </w:rPr>
        <w:t xml:space="preserve">Die aktuelle Umsetzung der Energiewende, d.h. der Ausstieg aus Atom- und gleichzeitig Kohlekraftwerken </w:t>
      </w:r>
      <w:r w:rsidR="00E03C66" w:rsidRPr="007773C6">
        <w:rPr>
          <w:rFonts w:ascii="Arial" w:hAnsi="Arial" w:cs="Arial"/>
        </w:rPr>
        <w:t>droht</w:t>
      </w:r>
      <w:r w:rsidRPr="007773C6">
        <w:rPr>
          <w:rFonts w:ascii="Arial" w:hAnsi="Arial" w:cs="Arial"/>
        </w:rPr>
        <w:t xml:space="preserve"> zu </w:t>
      </w:r>
      <w:r w:rsidR="008F74D4" w:rsidRPr="007773C6">
        <w:rPr>
          <w:rFonts w:ascii="Arial" w:hAnsi="Arial" w:cs="Arial"/>
        </w:rPr>
        <w:t>steigenden</w:t>
      </w:r>
      <w:r w:rsidRPr="007773C6">
        <w:rPr>
          <w:rFonts w:ascii="Arial" w:hAnsi="Arial" w:cs="Arial"/>
        </w:rPr>
        <w:t xml:space="preserve"> Energiekosten und einer nicht absehbaren Versorgungssicherheit</w:t>
      </w:r>
      <w:r w:rsidR="00E03C66" w:rsidRPr="007773C6">
        <w:rPr>
          <w:rFonts w:ascii="Arial" w:hAnsi="Arial" w:cs="Arial"/>
        </w:rPr>
        <w:t xml:space="preserve"> zu führen</w:t>
      </w:r>
      <w:r w:rsidRPr="007773C6">
        <w:rPr>
          <w:rFonts w:ascii="Arial" w:hAnsi="Arial" w:cs="Arial"/>
        </w:rPr>
        <w:t>.</w:t>
      </w:r>
      <w:r w:rsidR="00922E2B" w:rsidRPr="007773C6">
        <w:rPr>
          <w:rFonts w:ascii="Arial" w:hAnsi="Arial" w:cs="Arial"/>
        </w:rPr>
        <w:t xml:space="preserve"> </w:t>
      </w:r>
      <w:r w:rsidR="00C041C8" w:rsidRPr="007773C6">
        <w:rPr>
          <w:rFonts w:ascii="Arial" w:hAnsi="Arial" w:cs="Arial"/>
        </w:rPr>
        <w:t xml:space="preserve">Allein der Wechsel von Kohle zu Erdgas </w:t>
      </w:r>
      <w:r w:rsidR="00715124" w:rsidRPr="007773C6">
        <w:rPr>
          <w:rFonts w:ascii="Arial" w:hAnsi="Arial" w:cs="Arial"/>
        </w:rPr>
        <w:t xml:space="preserve">und dem damit erforderlichen Bau neuer Erdgaskraftwerke </w:t>
      </w:r>
      <w:r w:rsidR="00C041C8" w:rsidRPr="007773C6">
        <w:rPr>
          <w:rFonts w:ascii="Arial" w:hAnsi="Arial" w:cs="Arial"/>
        </w:rPr>
        <w:t xml:space="preserve">würde die </w:t>
      </w:r>
      <w:r w:rsidR="00715124" w:rsidRPr="007773C6">
        <w:rPr>
          <w:rFonts w:ascii="Arial" w:hAnsi="Arial" w:cs="Arial"/>
        </w:rPr>
        <w:t xml:space="preserve">Herstellungskosten für Strom um bis zu </w:t>
      </w:r>
      <w:r w:rsidR="00C041C8" w:rsidRPr="007773C6">
        <w:rPr>
          <w:rFonts w:ascii="Arial" w:hAnsi="Arial" w:cs="Arial"/>
        </w:rPr>
        <w:t xml:space="preserve">30 % erhöhen. </w:t>
      </w:r>
      <w:r w:rsidR="009051BF" w:rsidRPr="007773C6">
        <w:rPr>
          <w:rFonts w:ascii="Arial" w:hAnsi="Arial" w:cs="Arial"/>
        </w:rPr>
        <w:t>Hier bedarf es eines zusätzlichen Instruments für eine umfassende Kompensation der durch den Kohleausstieg induzierten Strompreiseffekte.</w:t>
      </w:r>
    </w:p>
    <w:p w14:paraId="1B69306E" w14:textId="56C20C76" w:rsidR="00D1386D" w:rsidRPr="007773C6" w:rsidRDefault="00EE093A" w:rsidP="00A10663">
      <w:pPr>
        <w:spacing w:before="120" w:after="0" w:line="240" w:lineRule="auto"/>
        <w:jc w:val="both"/>
        <w:rPr>
          <w:rFonts w:ascii="Arial" w:hAnsi="Arial" w:cs="Arial"/>
        </w:rPr>
      </w:pPr>
      <w:r w:rsidRPr="007773C6">
        <w:rPr>
          <w:rFonts w:ascii="Arial" w:hAnsi="Arial" w:cs="Arial"/>
          <w:noProof/>
          <w:lang w:eastAsia="de-DE"/>
        </w:rPr>
        <mc:AlternateContent>
          <mc:Choice Requires="wps">
            <w:drawing>
              <wp:anchor distT="45720" distB="45720" distL="114300" distR="114300" simplePos="0" relativeHeight="251668480" behindDoc="0" locked="0" layoutInCell="1" allowOverlap="1" wp14:anchorId="08E7A860" wp14:editId="0419B142">
                <wp:simplePos x="0" y="0"/>
                <wp:positionH relativeFrom="margin">
                  <wp:align>center</wp:align>
                </wp:positionH>
                <wp:positionV relativeFrom="paragraph">
                  <wp:posOffset>716280</wp:posOffset>
                </wp:positionV>
                <wp:extent cx="5400000" cy="752475"/>
                <wp:effectExtent l="0" t="0" r="10795" b="28575"/>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752475"/>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148C04B8" w14:textId="77777777" w:rsidR="00EE093A" w:rsidRPr="00113C0D" w:rsidRDefault="00EE093A" w:rsidP="00C52C99">
                            <w:pPr>
                              <w:shd w:val="clear" w:color="auto" w:fill="BFBFBF" w:themeFill="background1" w:themeFillShade="BF"/>
                              <w:spacing w:before="120" w:after="0" w:line="240" w:lineRule="auto"/>
                              <w:rPr>
                                <w:rFonts w:ascii="Arial" w:hAnsi="Arial" w:cs="Arial"/>
                              </w:rPr>
                            </w:pPr>
                            <w:r w:rsidRPr="00113C0D">
                              <w:rPr>
                                <w:rFonts w:ascii="Arial" w:hAnsi="Arial" w:cs="Arial"/>
                              </w:rPr>
                              <w:t xml:space="preserve">Um eine </w:t>
                            </w:r>
                            <w:proofErr w:type="spellStart"/>
                            <w:r w:rsidRPr="00113C0D">
                              <w:rPr>
                                <w:rFonts w:ascii="Arial" w:hAnsi="Arial" w:cs="Arial"/>
                              </w:rPr>
                              <w:t>Dekarbonisierung</w:t>
                            </w:r>
                            <w:proofErr w:type="spellEnd"/>
                            <w:r w:rsidRPr="00113C0D">
                              <w:rPr>
                                <w:rFonts w:ascii="Arial" w:hAnsi="Arial" w:cs="Arial"/>
                              </w:rPr>
                              <w:t xml:space="preserve"> bis 2050 zu erreichen, muss sichergestellt werden, dass hierfür auch ausreichend Erneuerbare Energien zu wettbewerbsfähigen Kosten zur Verfügung gestellt werden und zwar zu jedem Zeitpunkt.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7A860" id="_x0000_s1030" type="#_x0000_t202" style="position:absolute;left:0;text-align:left;margin-left:0;margin-top:56.4pt;width:425.2pt;height:59.2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" fillcolor="#bfbfbf [2412]" strokecolor="black [3200]" strokeweight="1pt">
                <v:textbox>
                  <w:txbxContent>
                    <w:p w14:paraId="148C04B8" w14:textId="77777777" w:rsidR="00EE093A" w:rsidRPr="00113C0D" w:rsidRDefault="00EE093A" w:rsidP="00C52C99">
                      <w:pPr>
                        <w:shd w:val="clear" w:color="auto" w:fill="BFBFBF" w:themeFill="background1" w:themeFillShade="BF"/>
                        <w:spacing w:before="120" w:after="0" w:line="240" w:lineRule="auto"/>
                        <w:rPr>
                          <w:rFonts w:ascii="Arial" w:hAnsi="Arial" w:cs="Arial"/>
                        </w:rPr>
                      </w:pPr>
                      <w:r w:rsidRPr="00113C0D">
                        <w:rPr>
                          <w:rFonts w:ascii="Arial" w:hAnsi="Arial" w:cs="Arial"/>
                        </w:rPr>
                        <w:t xml:space="preserve">Um eine </w:t>
                      </w:r>
                      <w:proofErr w:type="spellStart"/>
                      <w:r w:rsidRPr="00113C0D">
                        <w:rPr>
                          <w:rFonts w:ascii="Arial" w:hAnsi="Arial" w:cs="Arial"/>
                        </w:rPr>
                        <w:t>Dekarbonisierung</w:t>
                      </w:r>
                      <w:proofErr w:type="spellEnd"/>
                      <w:r w:rsidRPr="00113C0D">
                        <w:rPr>
                          <w:rFonts w:ascii="Arial" w:hAnsi="Arial" w:cs="Arial"/>
                        </w:rPr>
                        <w:t xml:space="preserve"> bis 2050 zu erreichen, muss sichergestellt werden, dass hierfür auch ausreichend Erneuerbare Energien zu wettbewerbsfähigen Kosten zur Verfügung gestellt werden und zwar zu jedem Zeitpunkt.</w:t>
                      </w:r>
                    </w:p>
                  </w:txbxContent>
                </v:textbox>
                <w10:wrap type="square" anchorx="margin"/>
              </v:shape>
            </w:pict>
          </mc:Fallback>
        </mc:AlternateContent>
      </w:r>
      <w:r w:rsidR="00922E2B" w:rsidRPr="007773C6">
        <w:rPr>
          <w:rFonts w:ascii="Arial" w:hAnsi="Arial" w:cs="Arial"/>
        </w:rPr>
        <w:t xml:space="preserve">Durch die </w:t>
      </w:r>
      <w:proofErr w:type="spellStart"/>
      <w:r w:rsidR="00323520" w:rsidRPr="007773C6">
        <w:rPr>
          <w:rFonts w:ascii="Arial" w:hAnsi="Arial" w:cs="Arial"/>
        </w:rPr>
        <w:t>Dekarbonisierung</w:t>
      </w:r>
      <w:proofErr w:type="spellEnd"/>
      <w:r w:rsidR="00323520" w:rsidRPr="007773C6">
        <w:rPr>
          <w:rFonts w:ascii="Arial" w:hAnsi="Arial" w:cs="Arial"/>
        </w:rPr>
        <w:t xml:space="preserve"> </w:t>
      </w:r>
      <w:r w:rsidR="007127D9" w:rsidRPr="007773C6">
        <w:rPr>
          <w:rFonts w:ascii="Arial" w:hAnsi="Arial" w:cs="Arial"/>
        </w:rPr>
        <w:t xml:space="preserve">der Energieversorgung </w:t>
      </w:r>
      <w:r w:rsidR="00323520" w:rsidRPr="007773C6">
        <w:rPr>
          <w:rFonts w:ascii="Arial" w:hAnsi="Arial" w:cs="Arial"/>
        </w:rPr>
        <w:t>erhöht sich der Bedarf an elektrischer Energie deutlich – heute günstige fossile Energieträger werden in erster Linie durch teure elektrische Energie ersetzt</w:t>
      </w:r>
      <w:r w:rsidR="00061A00" w:rsidRPr="007773C6">
        <w:rPr>
          <w:rFonts w:ascii="Arial" w:hAnsi="Arial" w:cs="Arial"/>
        </w:rPr>
        <w:t>.</w:t>
      </w:r>
      <w:r w:rsidR="005B5F6E" w:rsidRPr="007773C6">
        <w:rPr>
          <w:rFonts w:ascii="Arial" w:hAnsi="Arial" w:cs="Arial"/>
        </w:rPr>
        <w:t xml:space="preserve"> </w:t>
      </w:r>
    </w:p>
    <w:p w14:paraId="79BA7136" w14:textId="7BFAC8E1" w:rsidR="005509E6" w:rsidRPr="00113C0D" w:rsidRDefault="005509E6" w:rsidP="00A10663">
      <w:pPr>
        <w:spacing w:before="120" w:after="0" w:line="240" w:lineRule="auto"/>
        <w:ind w:left="360"/>
        <w:jc w:val="both"/>
        <w:rPr>
          <w:rFonts w:ascii="Arial" w:hAnsi="Arial" w:cs="Arial"/>
          <w:b/>
        </w:rPr>
      </w:pPr>
    </w:p>
    <w:p w14:paraId="3D3B6390" w14:textId="6D354738" w:rsidR="005332D3" w:rsidRPr="0095571F" w:rsidRDefault="005332D3" w:rsidP="00A10663">
      <w:pPr>
        <w:pStyle w:val="Listenabsatz"/>
        <w:numPr>
          <w:ilvl w:val="1"/>
          <w:numId w:val="22"/>
        </w:numPr>
        <w:spacing w:before="120" w:after="120" w:line="240" w:lineRule="auto"/>
        <w:ind w:left="1418" w:hanging="709"/>
        <w:jc w:val="both"/>
        <w:rPr>
          <w:rFonts w:ascii="Arial" w:hAnsi="Arial" w:cs="Arial"/>
          <w:b/>
        </w:rPr>
      </w:pPr>
      <w:r w:rsidRPr="0095571F">
        <w:rPr>
          <w:rFonts w:ascii="Arial" w:hAnsi="Arial" w:cs="Arial"/>
          <w:b/>
        </w:rPr>
        <w:t>EEG-Umlage</w:t>
      </w:r>
    </w:p>
    <w:p w14:paraId="0F048EC0" w14:textId="6FFEE5EA" w:rsidR="0057355A" w:rsidRPr="00113C0D" w:rsidRDefault="005509E6" w:rsidP="00A10663">
      <w:pPr>
        <w:spacing w:before="120" w:after="0" w:line="240" w:lineRule="auto"/>
        <w:jc w:val="both"/>
        <w:rPr>
          <w:rFonts w:ascii="Arial" w:hAnsi="Arial" w:cs="Arial"/>
        </w:rPr>
      </w:pPr>
      <w:r w:rsidRPr="00113C0D">
        <w:rPr>
          <w:rFonts w:ascii="Arial" w:hAnsi="Arial" w:cs="Arial"/>
        </w:rPr>
        <w:t>Die EEG-Umlage belastet die Chemieindustrie weiterhin auf hohem Niveau. I</w:t>
      </w:r>
      <w:r w:rsidR="00CA318B" w:rsidRPr="00113C0D">
        <w:rPr>
          <w:rFonts w:ascii="Arial" w:hAnsi="Arial" w:cs="Arial"/>
        </w:rPr>
        <w:t xml:space="preserve">nsbesondere </w:t>
      </w:r>
      <w:r w:rsidR="00DD013F" w:rsidRPr="00113C0D">
        <w:rPr>
          <w:rFonts w:ascii="Arial" w:hAnsi="Arial" w:cs="Arial"/>
        </w:rPr>
        <w:t xml:space="preserve">der </w:t>
      </w:r>
      <w:r w:rsidR="00CA318B" w:rsidRPr="00113C0D">
        <w:rPr>
          <w:rFonts w:ascii="Arial" w:hAnsi="Arial" w:cs="Arial"/>
        </w:rPr>
        <w:t>beschlossene beschleunigte Ausbau der</w:t>
      </w:r>
      <w:r w:rsidR="00DD013F" w:rsidRPr="00113C0D">
        <w:rPr>
          <w:rFonts w:ascii="Arial" w:hAnsi="Arial" w:cs="Arial"/>
        </w:rPr>
        <w:t xml:space="preserve"> </w:t>
      </w:r>
      <w:r w:rsidR="00CA318B" w:rsidRPr="00113C0D">
        <w:rPr>
          <w:rFonts w:ascii="Arial" w:hAnsi="Arial" w:cs="Arial"/>
        </w:rPr>
        <w:t>erneuerbaren Energien und d</w:t>
      </w:r>
      <w:r w:rsidR="00DD013F" w:rsidRPr="00113C0D">
        <w:rPr>
          <w:rFonts w:ascii="Arial" w:hAnsi="Arial" w:cs="Arial"/>
        </w:rPr>
        <w:t>ie</w:t>
      </w:r>
      <w:r w:rsidR="00CA318B" w:rsidRPr="00113C0D">
        <w:rPr>
          <w:rFonts w:ascii="Arial" w:hAnsi="Arial" w:cs="Arial"/>
        </w:rPr>
        <w:t xml:space="preserve"> im Energiesammelgesetz</w:t>
      </w:r>
      <w:r w:rsidR="00DD013F" w:rsidRPr="00113C0D">
        <w:rPr>
          <w:rFonts w:ascii="Arial" w:hAnsi="Arial" w:cs="Arial"/>
        </w:rPr>
        <w:t xml:space="preserve"> </w:t>
      </w:r>
      <w:r w:rsidR="00CA318B" w:rsidRPr="00113C0D">
        <w:rPr>
          <w:rFonts w:ascii="Arial" w:hAnsi="Arial" w:cs="Arial"/>
        </w:rPr>
        <w:t>geplanten Sonderausschreibungen</w:t>
      </w:r>
      <w:r w:rsidR="00DD013F" w:rsidRPr="00113C0D">
        <w:rPr>
          <w:rFonts w:ascii="Arial" w:hAnsi="Arial" w:cs="Arial"/>
        </w:rPr>
        <w:t xml:space="preserve"> </w:t>
      </w:r>
      <w:r w:rsidRPr="00113C0D">
        <w:rPr>
          <w:rFonts w:ascii="Arial" w:hAnsi="Arial" w:cs="Arial"/>
        </w:rPr>
        <w:t xml:space="preserve">haben das Potenzial, </w:t>
      </w:r>
      <w:r w:rsidR="00DD013F" w:rsidRPr="00113C0D">
        <w:rPr>
          <w:rFonts w:ascii="Arial" w:hAnsi="Arial" w:cs="Arial"/>
        </w:rPr>
        <w:t xml:space="preserve">die EEG-Umlage </w:t>
      </w:r>
      <w:r w:rsidR="00CA318B" w:rsidRPr="00113C0D">
        <w:rPr>
          <w:rFonts w:ascii="Arial" w:hAnsi="Arial" w:cs="Arial"/>
        </w:rPr>
        <w:t xml:space="preserve">weiter </w:t>
      </w:r>
      <w:r w:rsidRPr="00113C0D">
        <w:rPr>
          <w:rFonts w:ascii="Arial" w:hAnsi="Arial" w:cs="Arial"/>
        </w:rPr>
        <w:t xml:space="preserve">zu </w:t>
      </w:r>
      <w:r w:rsidR="00CA318B" w:rsidRPr="00113C0D">
        <w:rPr>
          <w:rFonts w:ascii="Arial" w:hAnsi="Arial" w:cs="Arial"/>
        </w:rPr>
        <w:t>erhöhen</w:t>
      </w:r>
      <w:r w:rsidR="00DD013F" w:rsidRPr="00113C0D">
        <w:rPr>
          <w:rFonts w:ascii="Arial" w:hAnsi="Arial" w:cs="Arial"/>
        </w:rPr>
        <w:t>.</w:t>
      </w:r>
      <w:r w:rsidR="004B2DD3" w:rsidRPr="00113C0D">
        <w:rPr>
          <w:rFonts w:ascii="Arial" w:hAnsi="Arial" w:cs="Arial"/>
        </w:rPr>
        <w:t xml:space="preserve"> </w:t>
      </w:r>
    </w:p>
    <w:p w14:paraId="3FB42960" w14:textId="36B807B9" w:rsidR="00EE5AD5" w:rsidRPr="00113C0D" w:rsidRDefault="000D1BA0" w:rsidP="00A10663">
      <w:pPr>
        <w:spacing w:before="120" w:after="0" w:line="240" w:lineRule="auto"/>
        <w:jc w:val="both"/>
        <w:rPr>
          <w:rFonts w:ascii="Arial" w:hAnsi="Arial" w:cs="Arial"/>
        </w:rPr>
      </w:pPr>
      <w:r w:rsidRPr="00113C0D">
        <w:rPr>
          <w:rFonts w:ascii="Arial" w:hAnsi="Arial" w:cs="Arial"/>
        </w:rPr>
        <w:t xml:space="preserve">Die </w:t>
      </w:r>
      <w:r w:rsidR="009D2556" w:rsidRPr="00113C0D">
        <w:rPr>
          <w:rFonts w:ascii="Arial" w:hAnsi="Arial" w:cs="Arial"/>
        </w:rPr>
        <w:t>B</w:t>
      </w:r>
      <w:r w:rsidR="0061756F" w:rsidRPr="00113C0D">
        <w:rPr>
          <w:rFonts w:ascii="Arial" w:hAnsi="Arial" w:cs="Arial"/>
        </w:rPr>
        <w:t xml:space="preserve">esondere Ausgleichsregelung </w:t>
      </w:r>
      <w:r w:rsidR="009D2556" w:rsidRPr="00113C0D">
        <w:rPr>
          <w:rFonts w:ascii="Arial" w:hAnsi="Arial" w:cs="Arial"/>
        </w:rPr>
        <w:t>(</w:t>
      </w:r>
      <w:proofErr w:type="spellStart"/>
      <w:r w:rsidR="009D2556" w:rsidRPr="00113C0D">
        <w:rPr>
          <w:rFonts w:ascii="Arial" w:hAnsi="Arial" w:cs="Arial"/>
        </w:rPr>
        <w:t>BesAR</w:t>
      </w:r>
      <w:proofErr w:type="spellEnd"/>
      <w:r w:rsidR="009D2556" w:rsidRPr="00113C0D">
        <w:rPr>
          <w:rFonts w:ascii="Arial" w:hAnsi="Arial" w:cs="Arial"/>
        </w:rPr>
        <w:t xml:space="preserve">) </w:t>
      </w:r>
      <w:r w:rsidRPr="00113C0D">
        <w:rPr>
          <w:rFonts w:ascii="Arial" w:hAnsi="Arial" w:cs="Arial"/>
        </w:rPr>
        <w:t xml:space="preserve">im EEG begrenzt </w:t>
      </w:r>
      <w:r w:rsidR="0061756F" w:rsidRPr="00113C0D">
        <w:rPr>
          <w:rFonts w:ascii="Arial" w:hAnsi="Arial" w:cs="Arial"/>
        </w:rPr>
        <w:t>die EEG-Umlage</w:t>
      </w:r>
      <w:r w:rsidRPr="00113C0D">
        <w:rPr>
          <w:rFonts w:ascii="Arial" w:hAnsi="Arial" w:cs="Arial"/>
        </w:rPr>
        <w:t xml:space="preserve"> für besonders energieintensive Unternehmen</w:t>
      </w:r>
      <w:r w:rsidR="0061756F" w:rsidRPr="00113C0D">
        <w:rPr>
          <w:rFonts w:ascii="Arial" w:hAnsi="Arial" w:cs="Arial"/>
        </w:rPr>
        <w:t xml:space="preserve">, um </w:t>
      </w:r>
      <w:r w:rsidR="004F1C3C" w:rsidRPr="00113C0D">
        <w:rPr>
          <w:rFonts w:ascii="Arial" w:hAnsi="Arial" w:cs="Arial"/>
        </w:rPr>
        <w:t xml:space="preserve">ihre </w:t>
      </w:r>
      <w:r w:rsidR="0061756F" w:rsidRPr="00113C0D">
        <w:rPr>
          <w:rFonts w:ascii="Arial" w:hAnsi="Arial" w:cs="Arial"/>
        </w:rPr>
        <w:t xml:space="preserve">internationale Wettbewerbsfähigkeit zu erhalten. </w:t>
      </w:r>
      <w:r w:rsidR="004B2DD3" w:rsidRPr="00113C0D">
        <w:rPr>
          <w:rFonts w:ascii="Arial" w:hAnsi="Arial" w:cs="Arial"/>
        </w:rPr>
        <w:t>Diese Ausnahmeregelungen werden aber immer wieder beihilferechtlich infrage gestellt.</w:t>
      </w:r>
      <w:r w:rsidR="00FD19AA" w:rsidRPr="00113C0D">
        <w:rPr>
          <w:rFonts w:ascii="Arial" w:hAnsi="Arial" w:cs="Arial"/>
        </w:rPr>
        <w:t xml:space="preserve"> Die nächste Überprüfung erfolgt in 2021.</w:t>
      </w:r>
    </w:p>
    <w:p w14:paraId="49955D1E" w14:textId="155498C7" w:rsidR="004E2A31" w:rsidRPr="00113C0D" w:rsidRDefault="00A10663" w:rsidP="00A10663">
      <w:pPr>
        <w:spacing w:before="120" w:after="0" w:line="240" w:lineRule="auto"/>
        <w:jc w:val="both"/>
        <w:rPr>
          <w:rFonts w:ascii="Arial" w:hAnsi="Arial" w:cs="Arial"/>
        </w:rPr>
      </w:pPr>
      <w:r w:rsidRPr="00113C0D">
        <w:rPr>
          <w:rFonts w:ascii="Arial" w:hAnsi="Arial" w:cs="Arial"/>
          <w:b/>
          <w:noProof/>
          <w:lang w:eastAsia="de-DE"/>
        </w:rPr>
        <mc:AlternateContent>
          <mc:Choice Requires="wps">
            <w:drawing>
              <wp:anchor distT="45720" distB="45720" distL="114300" distR="114300" simplePos="0" relativeHeight="251670528" behindDoc="0" locked="0" layoutInCell="1" allowOverlap="1" wp14:anchorId="71653FBF" wp14:editId="264B5865">
                <wp:simplePos x="0" y="0"/>
                <wp:positionH relativeFrom="column">
                  <wp:posOffset>175260</wp:posOffset>
                </wp:positionH>
                <wp:positionV relativeFrom="paragraph">
                  <wp:posOffset>1016635</wp:posOffset>
                </wp:positionV>
                <wp:extent cx="5400000" cy="1657350"/>
                <wp:effectExtent l="0" t="0" r="10795" b="1905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1657350"/>
                        </a:xfrm>
                        <a:prstGeom prst="rect">
                          <a:avLst/>
                        </a:prstGeom>
                        <a:solidFill>
                          <a:schemeClr val="bg1">
                            <a:lumMod val="75000"/>
                          </a:schemeClr>
                        </a:solidFill>
                        <a:ln w="9525">
                          <a:solidFill>
                            <a:srgbClr val="000000"/>
                          </a:solidFill>
                          <a:miter lim="800000"/>
                          <a:headEnd/>
                          <a:tailEnd/>
                        </a:ln>
                      </wps:spPr>
                      <wps:txbx>
                        <w:txbxContent>
                          <w:p w14:paraId="56BDBA40" w14:textId="77777777" w:rsidR="00D44B54" w:rsidRPr="00113C0D" w:rsidRDefault="00D44B54" w:rsidP="001C1DA7">
                            <w:pPr>
                              <w:spacing w:before="120" w:after="120" w:line="240" w:lineRule="auto"/>
                              <w:rPr>
                                <w:rFonts w:ascii="Arial" w:hAnsi="Arial" w:cs="Arial"/>
                              </w:rPr>
                            </w:pPr>
                            <w:r w:rsidRPr="00113C0D">
                              <w:rPr>
                                <w:rFonts w:ascii="Arial" w:hAnsi="Arial" w:cs="Arial"/>
                              </w:rPr>
                              <w:t>Für die Zukunft müssen sowohl bereits bestehende Kompensationen dort, wo sie für die Erhaltung der Industriestandorte notwendig sind, erhalten bleiben als auch weitere Kostensteigerungen, z.B. verursacht durch den Kohleausstieg, ebenfalls kompensiert werden. Und nicht zuletzt müssen sich Unternehmen auch mittel- bis langfristig auf diese Kompensationen verlassen können.</w:t>
                            </w:r>
                          </w:p>
                          <w:p w14:paraId="479EFBD2" w14:textId="77777777" w:rsidR="00D44B54" w:rsidRPr="00113C0D" w:rsidRDefault="00D44B54" w:rsidP="00D44B54">
                            <w:pPr>
                              <w:rPr>
                                <w:rFonts w:ascii="Arial" w:hAnsi="Arial" w:cs="Arial"/>
                              </w:rPr>
                            </w:pPr>
                            <w:r w:rsidRPr="00113C0D">
                              <w:rPr>
                                <w:rFonts w:ascii="Arial" w:hAnsi="Arial" w:cs="Arial"/>
                              </w:rPr>
                              <w:t xml:space="preserve">Wir werden uns dafür einsetzen, dass der Kreis der Begünstigten erhalten bleibt, sowie die Besondere Ausgleichsregelung auch nach 2021 mindestens in der bisherigen Größenordnung sichergestellt wird. </w:t>
                            </w:r>
                          </w:p>
                          <w:p w14:paraId="35135EC5" w14:textId="3F41B4B1" w:rsidR="00D44B54" w:rsidRDefault="00D44B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53FBF" id="_x0000_s1031" type="#_x0000_t202" style="position:absolute;left:0;text-align:left;margin-left:13.8pt;margin-top:80.05pt;width:425.2pt;height:13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" fillcolor="#bfbfbf [2412]">
                <v:textbox>
                  <w:txbxContent>
                    <w:p w14:paraId="56BDBA40" w14:textId="77777777" w:rsidR="00D44B54" w:rsidRPr="00113C0D" w:rsidRDefault="00D44B54" w:rsidP="001C1DA7">
                      <w:pPr>
                        <w:spacing w:before="120" w:after="120" w:line="240" w:lineRule="auto"/>
                        <w:rPr>
                          <w:rFonts w:ascii="Arial" w:hAnsi="Arial" w:cs="Arial"/>
                        </w:rPr>
                      </w:pPr>
                      <w:r w:rsidRPr="00113C0D">
                        <w:rPr>
                          <w:rFonts w:ascii="Arial" w:hAnsi="Arial" w:cs="Arial"/>
                        </w:rPr>
                        <w:t>Für die Zukunft müssen sowohl bereits bestehende Kompensationen dort, wo sie für die Erhaltung der Industriestandorte notwendig sind, erhalten bleiben als auch weitere Kostensteigerungen, z.B. verursacht durch den Kohleausstieg, ebenfalls kompensiert werden. Und nicht zuletzt müssen sich Unternehmen auch mittel- bis langfristig auf diese Kompensationen verlassen können.</w:t>
                      </w:r>
                    </w:p>
                    <w:p w14:paraId="479EFBD2" w14:textId="77777777" w:rsidR="00D44B54" w:rsidRPr="00113C0D" w:rsidRDefault="00D44B54" w:rsidP="00D44B54">
                      <w:pPr>
                        <w:rPr>
                          <w:rFonts w:ascii="Arial" w:hAnsi="Arial" w:cs="Arial"/>
                        </w:rPr>
                      </w:pPr>
                      <w:r w:rsidRPr="00113C0D">
                        <w:rPr>
                          <w:rFonts w:ascii="Arial" w:hAnsi="Arial" w:cs="Arial"/>
                        </w:rPr>
                        <w:t xml:space="preserve">Wir werden uns dafür einsetzen, dass der Kreis der Begünstigten erhalten bleibt, sowie die Besondere Ausgleichsregelung auch nach 2021 mindestens in der bisherigen Größenordnung sichergestellt wird. </w:t>
                      </w:r>
                    </w:p>
                    <w:p w14:paraId="35135EC5" w14:textId="3F41B4B1" w:rsidR="00D44B54" w:rsidRDefault="00D44B54"/>
                  </w:txbxContent>
                </v:textbox>
                <w10:wrap type="square"/>
              </v:shape>
            </w:pict>
          </mc:Fallback>
        </mc:AlternateContent>
      </w:r>
      <w:r w:rsidR="003B62F1" w:rsidRPr="00113C0D">
        <w:rPr>
          <w:rFonts w:ascii="Arial" w:hAnsi="Arial" w:cs="Arial"/>
        </w:rPr>
        <w:t>S</w:t>
      </w:r>
      <w:r w:rsidR="00235CCF" w:rsidRPr="00113C0D">
        <w:rPr>
          <w:rFonts w:ascii="Arial" w:hAnsi="Arial" w:cs="Arial"/>
        </w:rPr>
        <w:t xml:space="preserve">eitens der Politik </w:t>
      </w:r>
      <w:r w:rsidR="003B62F1" w:rsidRPr="00113C0D">
        <w:rPr>
          <w:rFonts w:ascii="Arial" w:hAnsi="Arial" w:cs="Arial"/>
        </w:rPr>
        <w:t xml:space="preserve">bestehen </w:t>
      </w:r>
      <w:r w:rsidR="00235CCF" w:rsidRPr="00113C0D">
        <w:rPr>
          <w:rFonts w:ascii="Arial" w:hAnsi="Arial" w:cs="Arial"/>
        </w:rPr>
        <w:t xml:space="preserve">Bestrebungen, den Kreis der Anspruchsberechtigten zu verringern. </w:t>
      </w:r>
      <w:r w:rsidR="00814190" w:rsidRPr="00113C0D">
        <w:rPr>
          <w:rFonts w:ascii="Arial" w:hAnsi="Arial" w:cs="Arial"/>
        </w:rPr>
        <w:t>Sollten jetzt von der</w:t>
      </w:r>
      <w:r w:rsidR="007D72C2" w:rsidRPr="00113C0D">
        <w:rPr>
          <w:rFonts w:ascii="Arial" w:hAnsi="Arial" w:cs="Arial"/>
        </w:rPr>
        <w:t xml:space="preserve"> </w:t>
      </w:r>
      <w:r w:rsidR="00814190" w:rsidRPr="00113C0D">
        <w:rPr>
          <w:rFonts w:ascii="Arial" w:hAnsi="Arial" w:cs="Arial"/>
        </w:rPr>
        <w:t xml:space="preserve">Reduzierung </w:t>
      </w:r>
      <w:r w:rsidR="004F1C3C" w:rsidRPr="00113C0D">
        <w:rPr>
          <w:rFonts w:ascii="Arial" w:hAnsi="Arial" w:cs="Arial"/>
        </w:rPr>
        <w:t xml:space="preserve">der EEG-Umlage </w:t>
      </w:r>
      <w:r w:rsidR="00814190" w:rsidRPr="00113C0D">
        <w:rPr>
          <w:rFonts w:ascii="Arial" w:hAnsi="Arial" w:cs="Arial"/>
        </w:rPr>
        <w:t xml:space="preserve">betroffene Unternehmen diesen Anspruch verlieren, würde das für einzelne Standorte einen Anstieg der Stromkosten um 150 % bedeuten. </w:t>
      </w:r>
      <w:r w:rsidR="002155AD" w:rsidRPr="00113C0D">
        <w:rPr>
          <w:rFonts w:ascii="Arial" w:hAnsi="Arial" w:cs="Arial"/>
        </w:rPr>
        <w:t>Damit würde der Fortbestand dieser Standorte infrage gestellt.</w:t>
      </w:r>
      <w:r w:rsidR="009A1C38" w:rsidRPr="00113C0D">
        <w:rPr>
          <w:rFonts w:ascii="Arial" w:hAnsi="Arial" w:cs="Arial"/>
        </w:rPr>
        <w:t xml:space="preserve"> </w:t>
      </w:r>
      <w:r w:rsidR="002717AA" w:rsidRPr="00113C0D">
        <w:rPr>
          <w:rFonts w:ascii="Arial" w:hAnsi="Arial" w:cs="Arial"/>
        </w:rPr>
        <w:t>Diese unsicheren Planungsbedingungen verhindern auch notwendige Investitionen.</w:t>
      </w:r>
    </w:p>
    <w:p w14:paraId="44849CF9" w14:textId="3276DEF8" w:rsidR="00D44B54" w:rsidRDefault="00D44B54" w:rsidP="00A10663">
      <w:pPr>
        <w:spacing w:before="120" w:after="0" w:line="240" w:lineRule="auto"/>
        <w:jc w:val="both"/>
        <w:rPr>
          <w:rFonts w:ascii="Arial" w:hAnsi="Arial" w:cs="Arial"/>
          <w:b/>
          <w:sz w:val="24"/>
          <w:szCs w:val="24"/>
        </w:rPr>
      </w:pPr>
    </w:p>
    <w:p w14:paraId="243CA28B" w14:textId="01FD522B" w:rsidR="00F075C6" w:rsidRPr="00CC1C8D" w:rsidRDefault="00876C01" w:rsidP="00C44943">
      <w:pPr>
        <w:spacing w:before="120" w:after="0" w:line="240" w:lineRule="auto"/>
        <w:ind w:firstLine="708"/>
        <w:jc w:val="both"/>
        <w:rPr>
          <w:rFonts w:ascii="Arial" w:hAnsi="Arial" w:cs="Arial"/>
          <w:b/>
        </w:rPr>
      </w:pPr>
      <w:r w:rsidRPr="00CC1C8D">
        <w:rPr>
          <w:rFonts w:ascii="Arial" w:hAnsi="Arial" w:cs="Arial"/>
          <w:b/>
        </w:rPr>
        <w:lastRenderedPageBreak/>
        <w:t>5.2</w:t>
      </w:r>
      <w:r w:rsidRPr="00CC1C8D">
        <w:rPr>
          <w:rFonts w:ascii="Arial" w:hAnsi="Arial" w:cs="Arial"/>
          <w:b/>
        </w:rPr>
        <w:tab/>
      </w:r>
      <w:r w:rsidR="00F075C6" w:rsidRPr="00CC1C8D">
        <w:rPr>
          <w:rFonts w:ascii="Arial" w:hAnsi="Arial" w:cs="Arial"/>
          <w:b/>
        </w:rPr>
        <w:t>Netzentgelte</w:t>
      </w:r>
    </w:p>
    <w:p w14:paraId="635CE7B6" w14:textId="77777777" w:rsidR="006A50D6" w:rsidRPr="00113C0D" w:rsidRDefault="0035482D" w:rsidP="00C44943">
      <w:pPr>
        <w:spacing w:before="120" w:after="0" w:line="240" w:lineRule="auto"/>
        <w:jc w:val="both"/>
        <w:rPr>
          <w:rFonts w:ascii="Arial" w:hAnsi="Arial" w:cs="Arial"/>
        </w:rPr>
      </w:pPr>
      <w:r w:rsidRPr="00113C0D">
        <w:rPr>
          <w:rFonts w:ascii="Arial" w:hAnsi="Arial" w:cs="Arial"/>
        </w:rPr>
        <w:t>Gerade</w:t>
      </w:r>
      <w:r w:rsidR="008C1C37" w:rsidRPr="00113C0D">
        <w:rPr>
          <w:rFonts w:ascii="Arial" w:hAnsi="Arial" w:cs="Arial"/>
        </w:rPr>
        <w:t xml:space="preserve"> Chemieunternehmen</w:t>
      </w:r>
      <w:r w:rsidRPr="00113C0D">
        <w:rPr>
          <w:rFonts w:ascii="Arial" w:hAnsi="Arial" w:cs="Arial"/>
        </w:rPr>
        <w:t xml:space="preserve">, die </w:t>
      </w:r>
      <w:r w:rsidR="007639DF" w:rsidRPr="00113C0D">
        <w:rPr>
          <w:rFonts w:ascii="Arial" w:hAnsi="Arial" w:cs="Arial"/>
        </w:rPr>
        <w:t xml:space="preserve">mit großem Energiebedarf </w:t>
      </w:r>
      <w:r w:rsidRPr="00113C0D">
        <w:rPr>
          <w:rFonts w:ascii="Arial" w:hAnsi="Arial" w:cs="Arial"/>
        </w:rPr>
        <w:t>kontinuierlich Grundstoffe erzeugen,</w:t>
      </w:r>
      <w:r w:rsidR="008C1C37" w:rsidRPr="00113C0D">
        <w:rPr>
          <w:rFonts w:ascii="Arial" w:hAnsi="Arial" w:cs="Arial"/>
        </w:rPr>
        <w:t xml:space="preserve"> tragen mit ihrem konstanten Strom-Lastverhalten zu einer hohen Prognosesicherheit bei der Netzauslastung </w:t>
      </w:r>
      <w:r w:rsidR="00FE682D" w:rsidRPr="00113C0D">
        <w:rPr>
          <w:rFonts w:ascii="Arial" w:hAnsi="Arial" w:cs="Arial"/>
        </w:rPr>
        <w:t xml:space="preserve">und damit </w:t>
      </w:r>
      <w:r w:rsidR="00695449" w:rsidRPr="00113C0D">
        <w:rPr>
          <w:rFonts w:ascii="Arial" w:hAnsi="Arial" w:cs="Arial"/>
        </w:rPr>
        <w:t xml:space="preserve">bisher auch </w:t>
      </w:r>
      <w:r w:rsidR="00FE682D" w:rsidRPr="00113C0D">
        <w:rPr>
          <w:rFonts w:ascii="Arial" w:hAnsi="Arial" w:cs="Arial"/>
        </w:rPr>
        <w:t xml:space="preserve">zur Netzstabilisierung </w:t>
      </w:r>
      <w:r w:rsidR="008C1C37" w:rsidRPr="00113C0D">
        <w:rPr>
          <w:rFonts w:ascii="Arial" w:hAnsi="Arial" w:cs="Arial"/>
        </w:rPr>
        <w:t>bei.</w:t>
      </w:r>
      <w:r w:rsidR="00D8791D" w:rsidRPr="00113C0D">
        <w:rPr>
          <w:rFonts w:ascii="Arial" w:hAnsi="Arial" w:cs="Arial"/>
        </w:rPr>
        <w:t xml:space="preserve"> </w:t>
      </w:r>
      <w:r w:rsidR="00D733CD" w:rsidRPr="00113C0D">
        <w:rPr>
          <w:rFonts w:ascii="Arial" w:hAnsi="Arial" w:cs="Arial"/>
        </w:rPr>
        <w:t>Bislang wurde diese hohe kontinuierliche Netznutzung auch bei den Netzentgelten berücksichtigt.</w:t>
      </w:r>
      <w:r w:rsidR="0015139F" w:rsidRPr="00113C0D">
        <w:rPr>
          <w:rFonts w:ascii="Arial" w:hAnsi="Arial" w:cs="Arial"/>
        </w:rPr>
        <w:t xml:space="preserve"> </w:t>
      </w:r>
    </w:p>
    <w:p w14:paraId="7643B9F9" w14:textId="69A5F0F3" w:rsidR="003E1F07" w:rsidRPr="00113C0D" w:rsidRDefault="0015139F" w:rsidP="00C44943">
      <w:pPr>
        <w:spacing w:before="120" w:after="0" w:line="240" w:lineRule="auto"/>
        <w:jc w:val="both"/>
        <w:rPr>
          <w:rFonts w:ascii="Arial" w:hAnsi="Arial" w:cs="Arial"/>
        </w:rPr>
      </w:pPr>
      <w:r w:rsidRPr="00113C0D">
        <w:rPr>
          <w:rFonts w:ascii="Arial" w:hAnsi="Arial" w:cs="Arial"/>
        </w:rPr>
        <w:t xml:space="preserve">Durch den immer größer werdenden Anteil fluktuierender erneuerbarer Energien, insbesondere durch Windstrom, </w:t>
      </w:r>
      <w:r w:rsidR="00FD5975" w:rsidRPr="00113C0D">
        <w:rPr>
          <w:rFonts w:ascii="Arial" w:hAnsi="Arial" w:cs="Arial"/>
        </w:rPr>
        <w:t xml:space="preserve">wird </w:t>
      </w:r>
      <w:r w:rsidR="00A264D2" w:rsidRPr="00113C0D">
        <w:rPr>
          <w:rFonts w:ascii="Arial" w:hAnsi="Arial" w:cs="Arial"/>
        </w:rPr>
        <w:t>jedoch zunehmend</w:t>
      </w:r>
      <w:r w:rsidR="00FD5975" w:rsidRPr="00113C0D">
        <w:rPr>
          <w:rFonts w:ascii="Arial" w:hAnsi="Arial" w:cs="Arial"/>
        </w:rPr>
        <w:t xml:space="preserve"> der Bedarf an flexiblen, d.h. </w:t>
      </w:r>
      <w:r w:rsidR="00A91450" w:rsidRPr="00113C0D">
        <w:rPr>
          <w:rFonts w:ascii="Arial" w:hAnsi="Arial" w:cs="Arial"/>
        </w:rPr>
        <w:t>jederzeit</w:t>
      </w:r>
      <w:r w:rsidR="00FD5975" w:rsidRPr="00113C0D">
        <w:rPr>
          <w:rFonts w:ascii="Arial" w:hAnsi="Arial" w:cs="Arial"/>
        </w:rPr>
        <w:t xml:space="preserve"> zu- und abschaltbaren Lasten größer. </w:t>
      </w:r>
      <w:r w:rsidR="00643D10" w:rsidRPr="00113C0D">
        <w:rPr>
          <w:rFonts w:ascii="Arial" w:hAnsi="Arial" w:cs="Arial"/>
        </w:rPr>
        <w:t xml:space="preserve">Für viele Chemieunternehmen ist </w:t>
      </w:r>
      <w:r w:rsidR="00C45C25" w:rsidRPr="00113C0D">
        <w:rPr>
          <w:rFonts w:ascii="Arial" w:hAnsi="Arial" w:cs="Arial"/>
        </w:rPr>
        <w:t xml:space="preserve">ein netzseitig vorgegebenes An- und Abschalten </w:t>
      </w:r>
      <w:r w:rsidR="00643D10" w:rsidRPr="00113C0D">
        <w:rPr>
          <w:rFonts w:ascii="Arial" w:hAnsi="Arial" w:cs="Arial"/>
        </w:rPr>
        <w:t xml:space="preserve">ihrer </w:t>
      </w:r>
      <w:r w:rsidR="00C45C25" w:rsidRPr="00113C0D">
        <w:rPr>
          <w:rFonts w:ascii="Arial" w:hAnsi="Arial" w:cs="Arial"/>
        </w:rPr>
        <w:t>kontinuierlichen Produktionsprozesse</w:t>
      </w:r>
      <w:r w:rsidR="00643D10" w:rsidRPr="00113C0D">
        <w:rPr>
          <w:rFonts w:ascii="Arial" w:hAnsi="Arial" w:cs="Arial"/>
        </w:rPr>
        <w:t xml:space="preserve"> jedoch</w:t>
      </w:r>
      <w:r w:rsidR="00C45C25" w:rsidRPr="00113C0D">
        <w:rPr>
          <w:rFonts w:ascii="Arial" w:hAnsi="Arial" w:cs="Arial"/>
        </w:rPr>
        <w:t xml:space="preserve"> nicht ohne weiteres möglich</w:t>
      </w:r>
      <w:r w:rsidR="00643D10" w:rsidRPr="00113C0D">
        <w:rPr>
          <w:rFonts w:ascii="Arial" w:hAnsi="Arial" w:cs="Arial"/>
        </w:rPr>
        <w:t xml:space="preserve">. </w:t>
      </w:r>
    </w:p>
    <w:p w14:paraId="4534698A" w14:textId="1FB3AF0A" w:rsidR="0057640C" w:rsidRPr="00113C0D" w:rsidRDefault="00B66AAE" w:rsidP="00C44943">
      <w:pPr>
        <w:spacing w:before="120" w:after="0" w:line="240" w:lineRule="auto"/>
        <w:jc w:val="both"/>
        <w:rPr>
          <w:rFonts w:ascii="Arial" w:hAnsi="Arial" w:cs="Arial"/>
        </w:rPr>
      </w:pPr>
      <w:r w:rsidRPr="00113C0D">
        <w:rPr>
          <w:rFonts w:ascii="Arial" w:hAnsi="Arial" w:cs="Arial"/>
          <w:noProof/>
          <w:lang w:eastAsia="de-DE"/>
        </w:rPr>
        <mc:AlternateContent>
          <mc:Choice Requires="wps">
            <w:drawing>
              <wp:anchor distT="45720" distB="45720" distL="114300" distR="114300" simplePos="0" relativeHeight="251672576" behindDoc="0" locked="0" layoutInCell="1" allowOverlap="1" wp14:anchorId="327983AB" wp14:editId="2D47B415">
                <wp:simplePos x="0" y="0"/>
                <wp:positionH relativeFrom="column">
                  <wp:posOffset>175260</wp:posOffset>
                </wp:positionH>
                <wp:positionV relativeFrom="paragraph">
                  <wp:posOffset>676275</wp:posOffset>
                </wp:positionV>
                <wp:extent cx="5400000" cy="1468800"/>
                <wp:effectExtent l="0" t="0" r="10795" b="1714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1468800"/>
                        </a:xfrm>
                        <a:prstGeom prst="rect">
                          <a:avLst/>
                        </a:prstGeom>
                        <a:solidFill>
                          <a:schemeClr val="bg1">
                            <a:lumMod val="75000"/>
                          </a:schemeClr>
                        </a:solidFill>
                        <a:ln w="9525">
                          <a:solidFill>
                            <a:srgbClr val="000000"/>
                          </a:solidFill>
                          <a:miter lim="800000"/>
                          <a:headEnd/>
                          <a:tailEnd/>
                        </a:ln>
                      </wps:spPr>
                      <wps:txbx>
                        <w:txbxContent>
                          <w:p w14:paraId="54D99031" w14:textId="77777777" w:rsidR="00B66AAE" w:rsidRPr="00113C0D" w:rsidRDefault="00B66AAE" w:rsidP="00B66AAE">
                            <w:pPr>
                              <w:shd w:val="clear" w:color="auto" w:fill="BFBFBF" w:themeFill="background1" w:themeFillShade="BF"/>
                              <w:spacing w:before="120" w:after="0" w:line="240" w:lineRule="auto"/>
                              <w:rPr>
                                <w:rFonts w:ascii="Arial" w:hAnsi="Arial" w:cs="Arial"/>
                              </w:rPr>
                            </w:pPr>
                            <w:r w:rsidRPr="00113C0D">
                              <w:rPr>
                                <w:rFonts w:ascii="Arial" w:hAnsi="Arial" w:cs="Arial"/>
                              </w:rPr>
                              <w:t xml:space="preserve">Mit Blick auf die internationale Wettbewerbsfähigkeit der heimischen Chemieindustrie sind anteilig steigende Netzentgelte zu vermeiden.  </w:t>
                            </w:r>
                          </w:p>
                          <w:p w14:paraId="397D9486" w14:textId="77777777" w:rsidR="00B66AAE" w:rsidRPr="00113C0D" w:rsidRDefault="00B66AAE" w:rsidP="00B66AAE">
                            <w:pPr>
                              <w:spacing w:before="120" w:after="0" w:line="240" w:lineRule="auto"/>
                              <w:rPr>
                                <w:rFonts w:ascii="Arial" w:hAnsi="Arial" w:cs="Arial"/>
                              </w:rPr>
                            </w:pPr>
                            <w:r w:rsidRPr="00113C0D">
                              <w:rPr>
                                <w:rFonts w:ascii="Arial" w:hAnsi="Arial" w:cs="Arial"/>
                              </w:rPr>
                              <w:t>Hier muss unter anderem die Bundesnetzagentur (BNetzA) dafür sorgen, dass auch bestehende Industriestandorte, die bislang mit einem hohen kontinuierlichen Energiebedarf zur Netzstabilisierung beigetragen haben und ihre Prozesse nicht flexibel zu- und abschalten können, ihren Bonus nicht verlieren und dadurch in ihrem Bestand bedroht werden.</w:t>
                            </w:r>
                          </w:p>
                          <w:p w14:paraId="5E431AF7" w14:textId="76B592F1" w:rsidR="00B66AAE" w:rsidRPr="00113C0D" w:rsidRDefault="00B66A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983AB" id="_x0000_s1032" type="#_x0000_t202" style="position:absolute;left:0;text-align:left;margin-left:13.8pt;margin-top:53.25pt;width:425.2pt;height:115.6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" fillcolor="#bfbfbf [2412]">
                <v:textbox>
                  <w:txbxContent>
                    <w:p w14:paraId="54D99031" w14:textId="77777777" w:rsidR="00B66AAE" w:rsidRPr="00113C0D" w:rsidRDefault="00B66AAE" w:rsidP="00B66AAE">
                      <w:pPr>
                        <w:shd w:val="clear" w:color="auto" w:fill="BFBFBF" w:themeFill="background1" w:themeFillShade="BF"/>
                        <w:spacing w:before="120" w:after="0" w:line="240" w:lineRule="auto"/>
                        <w:rPr>
                          <w:rFonts w:ascii="Arial" w:hAnsi="Arial" w:cs="Arial"/>
                        </w:rPr>
                      </w:pPr>
                      <w:r w:rsidRPr="00113C0D">
                        <w:rPr>
                          <w:rFonts w:ascii="Arial" w:hAnsi="Arial" w:cs="Arial"/>
                        </w:rPr>
                        <w:t xml:space="preserve">Mit Blick auf die internationale Wettbewerbsfähigkeit der heimischen Chemieindustrie sind anteilig steigende Netzentgelte zu vermeiden.  </w:t>
                      </w:r>
                    </w:p>
                    <w:p w14:paraId="397D9486" w14:textId="77777777" w:rsidR="00B66AAE" w:rsidRPr="00113C0D" w:rsidRDefault="00B66AAE" w:rsidP="00B66AAE">
                      <w:pPr>
                        <w:spacing w:before="120" w:after="0" w:line="240" w:lineRule="auto"/>
                        <w:rPr>
                          <w:rFonts w:ascii="Arial" w:hAnsi="Arial" w:cs="Arial"/>
                        </w:rPr>
                      </w:pPr>
                      <w:r w:rsidRPr="00113C0D">
                        <w:rPr>
                          <w:rFonts w:ascii="Arial" w:hAnsi="Arial" w:cs="Arial"/>
                        </w:rPr>
                        <w:t>Hier muss unter anderem die Bundesnetzagentur (BNetzA) dafür sorgen, dass auch bestehende Industriestandorte, die bislang mit einem hohen kontinuierlichen Energiebedarf zur Netzstabilisierung beigetragen haben und ihre Prozesse nicht flexibel zu- und abschalten können, ihren Bonus nicht verlieren und dadurch in ihrem Bestand bedroht werden.</w:t>
                      </w:r>
                    </w:p>
                    <w:p w14:paraId="5E431AF7" w14:textId="76B592F1" w:rsidR="00B66AAE" w:rsidRPr="00113C0D" w:rsidRDefault="00B66AAE"/>
                  </w:txbxContent>
                </v:textbox>
                <w10:wrap type="square"/>
              </v:shape>
            </w:pict>
          </mc:Fallback>
        </mc:AlternateContent>
      </w:r>
      <w:r w:rsidR="003E1F07" w:rsidRPr="00113C0D">
        <w:rPr>
          <w:rFonts w:ascii="Arial" w:hAnsi="Arial" w:cs="Arial"/>
        </w:rPr>
        <w:t>Sollte ein systemdienliches flexibles An- und Abschalten der Prozesse gegebenenfalls möglich sein, wäre</w:t>
      </w:r>
      <w:r w:rsidR="00CF1908" w:rsidRPr="00113C0D">
        <w:rPr>
          <w:rFonts w:ascii="Arial" w:hAnsi="Arial" w:cs="Arial"/>
        </w:rPr>
        <w:t xml:space="preserve"> </w:t>
      </w:r>
      <w:r w:rsidR="00C45C25" w:rsidRPr="00113C0D">
        <w:rPr>
          <w:rFonts w:ascii="Arial" w:hAnsi="Arial" w:cs="Arial"/>
        </w:rPr>
        <w:t>die für eine günstige Preiskategorie vorgegebene hohe Netznutzung dann nicht mehr er</w:t>
      </w:r>
      <w:r w:rsidR="00304888" w:rsidRPr="00113C0D">
        <w:rPr>
          <w:rFonts w:ascii="Arial" w:hAnsi="Arial" w:cs="Arial"/>
        </w:rPr>
        <w:t>r</w:t>
      </w:r>
      <w:r w:rsidR="00C45C25" w:rsidRPr="00113C0D">
        <w:rPr>
          <w:rFonts w:ascii="Arial" w:hAnsi="Arial" w:cs="Arial"/>
        </w:rPr>
        <w:t>eichbar.</w:t>
      </w:r>
      <w:r w:rsidR="00304888" w:rsidRPr="00113C0D">
        <w:rPr>
          <w:rFonts w:ascii="Arial" w:hAnsi="Arial" w:cs="Arial"/>
        </w:rPr>
        <w:t xml:space="preserve"> </w:t>
      </w:r>
    </w:p>
    <w:p w14:paraId="7A6A141B" w14:textId="77777777" w:rsidR="00113C0D" w:rsidRPr="00113C0D" w:rsidRDefault="00113C0D" w:rsidP="00C44943">
      <w:pPr>
        <w:keepNext/>
        <w:spacing w:before="120" w:after="0" w:line="240" w:lineRule="auto"/>
        <w:jc w:val="both"/>
        <w:rPr>
          <w:rFonts w:ascii="Arial" w:hAnsi="Arial" w:cs="Arial"/>
          <w:b/>
          <w:color w:val="FF0000"/>
        </w:rPr>
      </w:pPr>
    </w:p>
    <w:p w14:paraId="752C584D" w14:textId="2516126E" w:rsidR="0026347E" w:rsidRPr="00113C0D" w:rsidRDefault="007A7431" w:rsidP="00C44943">
      <w:pPr>
        <w:pStyle w:val="Listenabsatz"/>
        <w:keepNext/>
        <w:numPr>
          <w:ilvl w:val="0"/>
          <w:numId w:val="19"/>
        </w:numPr>
        <w:spacing w:before="120" w:after="0" w:line="240" w:lineRule="auto"/>
        <w:jc w:val="both"/>
        <w:rPr>
          <w:rFonts w:ascii="Arial" w:hAnsi="Arial" w:cs="Arial"/>
          <w:b/>
          <w:color w:val="FF0000"/>
        </w:rPr>
      </w:pPr>
      <w:r w:rsidRPr="00113C0D">
        <w:rPr>
          <w:rFonts w:ascii="Arial" w:hAnsi="Arial" w:cs="Arial"/>
          <w:b/>
          <w:color w:val="FF0000"/>
        </w:rPr>
        <w:t>Umwelt-</w:t>
      </w:r>
      <w:r w:rsidR="00D9228E" w:rsidRPr="00113C0D">
        <w:rPr>
          <w:rFonts w:ascii="Arial" w:hAnsi="Arial" w:cs="Arial"/>
          <w:b/>
          <w:color w:val="FF0000"/>
        </w:rPr>
        <w:t>,</w:t>
      </w:r>
      <w:r w:rsidRPr="00113C0D">
        <w:rPr>
          <w:rFonts w:ascii="Arial" w:hAnsi="Arial" w:cs="Arial"/>
          <w:b/>
          <w:color w:val="FF0000"/>
        </w:rPr>
        <w:t xml:space="preserve"> </w:t>
      </w:r>
      <w:r w:rsidR="0026347E" w:rsidRPr="00113C0D">
        <w:rPr>
          <w:rFonts w:ascii="Arial" w:hAnsi="Arial" w:cs="Arial"/>
          <w:b/>
          <w:color w:val="FF0000"/>
        </w:rPr>
        <w:t>Klima</w:t>
      </w:r>
      <w:r w:rsidR="00D9228E" w:rsidRPr="00113C0D">
        <w:rPr>
          <w:rFonts w:ascii="Arial" w:hAnsi="Arial" w:cs="Arial"/>
          <w:b/>
          <w:color w:val="FF0000"/>
        </w:rPr>
        <w:t>- und Verbraucher</w:t>
      </w:r>
      <w:r w:rsidR="0026347E" w:rsidRPr="00113C0D">
        <w:rPr>
          <w:rFonts w:ascii="Arial" w:hAnsi="Arial" w:cs="Arial"/>
          <w:b/>
          <w:color w:val="FF0000"/>
        </w:rPr>
        <w:t xml:space="preserve">schutz </w:t>
      </w:r>
      <w:r w:rsidR="0026347E" w:rsidRPr="00113C0D">
        <w:rPr>
          <w:rFonts w:ascii="Arial" w:hAnsi="Arial" w:cs="Arial"/>
          <w:b/>
          <w:color w:val="FF0000"/>
          <w:u w:val="single"/>
        </w:rPr>
        <w:t>mit</w:t>
      </w:r>
      <w:r w:rsidR="0026347E" w:rsidRPr="00113C0D">
        <w:rPr>
          <w:rFonts w:ascii="Arial" w:hAnsi="Arial" w:cs="Arial"/>
          <w:b/>
          <w:color w:val="FF0000"/>
        </w:rPr>
        <w:t xml:space="preserve"> der Chemieindustrie</w:t>
      </w:r>
    </w:p>
    <w:p w14:paraId="1A75B7D6" w14:textId="02A0EF36" w:rsidR="00E05D82" w:rsidRPr="00113C0D" w:rsidRDefault="00E05D82" w:rsidP="00C44943">
      <w:pPr>
        <w:keepNext/>
        <w:spacing w:before="120" w:after="0" w:line="240" w:lineRule="auto"/>
        <w:jc w:val="both"/>
        <w:rPr>
          <w:rFonts w:ascii="Arial" w:hAnsi="Arial" w:cs="Arial"/>
        </w:rPr>
      </w:pPr>
      <w:r w:rsidRPr="00113C0D">
        <w:rPr>
          <w:rFonts w:ascii="Arial" w:hAnsi="Arial" w:cs="Arial"/>
        </w:rPr>
        <w:t>Deutschland hat seine Treibhausgas</w:t>
      </w:r>
      <w:r w:rsidR="00BF2E6F" w:rsidRPr="00113C0D">
        <w:rPr>
          <w:rFonts w:ascii="Arial" w:hAnsi="Arial" w:cs="Arial"/>
        </w:rPr>
        <w:t>(THG)-E</w:t>
      </w:r>
      <w:r w:rsidRPr="00113C0D">
        <w:rPr>
          <w:rFonts w:ascii="Arial" w:hAnsi="Arial" w:cs="Arial"/>
        </w:rPr>
        <w:t xml:space="preserve">missionen seit 1990 durch erhebliche Investitionen, insbesondere im industriellen und energiewirtschaftlichen Bereich, </w:t>
      </w:r>
      <w:r w:rsidR="00770F15" w:rsidRPr="00113C0D">
        <w:rPr>
          <w:rFonts w:ascii="Arial" w:hAnsi="Arial" w:cs="Arial"/>
        </w:rPr>
        <w:t>bereits um 24</w:t>
      </w:r>
      <w:r w:rsidR="007A26FA" w:rsidRPr="00113C0D">
        <w:rPr>
          <w:rFonts w:ascii="Arial" w:hAnsi="Arial" w:cs="Arial"/>
        </w:rPr>
        <w:t xml:space="preserve"> </w:t>
      </w:r>
      <w:r w:rsidR="00770F15" w:rsidRPr="00113C0D">
        <w:rPr>
          <w:rFonts w:ascii="Arial" w:hAnsi="Arial" w:cs="Arial"/>
        </w:rPr>
        <w:t xml:space="preserve">% </w:t>
      </w:r>
      <w:r w:rsidRPr="00113C0D">
        <w:rPr>
          <w:rFonts w:ascii="Arial" w:hAnsi="Arial" w:cs="Arial"/>
        </w:rPr>
        <w:t xml:space="preserve">deutlich reduziert. </w:t>
      </w:r>
      <w:r w:rsidR="00422DC2" w:rsidRPr="00113C0D">
        <w:rPr>
          <w:rFonts w:ascii="Arial" w:hAnsi="Arial" w:cs="Arial"/>
        </w:rPr>
        <w:t>Die weltweiten CO</w:t>
      </w:r>
      <w:r w:rsidR="00422DC2" w:rsidRPr="00113C0D">
        <w:rPr>
          <w:rFonts w:ascii="Arial" w:hAnsi="Arial" w:cs="Arial"/>
          <w:vertAlign w:val="subscript"/>
        </w:rPr>
        <w:t>2</w:t>
      </w:r>
      <w:r w:rsidR="00422DC2" w:rsidRPr="00113C0D">
        <w:rPr>
          <w:rFonts w:ascii="Arial" w:hAnsi="Arial" w:cs="Arial"/>
        </w:rPr>
        <w:t>-Emissionen sind dagegen zwischen 1990 und 2016 um 55 Prozent gestiegen.</w:t>
      </w:r>
    </w:p>
    <w:p w14:paraId="7BA295FF" w14:textId="2EBA3FE0" w:rsidR="00FE6301" w:rsidRPr="00113C0D" w:rsidRDefault="00C44943" w:rsidP="00C44943">
      <w:pPr>
        <w:spacing w:before="120" w:after="0" w:line="240" w:lineRule="auto"/>
        <w:jc w:val="both"/>
        <w:rPr>
          <w:rFonts w:ascii="Arial" w:hAnsi="Arial" w:cs="Arial"/>
        </w:rPr>
      </w:pPr>
      <w:r w:rsidRPr="00113C0D">
        <w:rPr>
          <w:rFonts w:ascii="Arial" w:hAnsi="Arial" w:cs="Arial"/>
          <w:b/>
          <w:noProof/>
          <w:lang w:eastAsia="de-DE"/>
        </w:rPr>
        <mc:AlternateContent>
          <mc:Choice Requires="wps">
            <w:drawing>
              <wp:anchor distT="45720" distB="45720" distL="114300" distR="114300" simplePos="0" relativeHeight="251674624" behindDoc="0" locked="0" layoutInCell="1" allowOverlap="1" wp14:anchorId="7CA81EE0" wp14:editId="4EC89D62">
                <wp:simplePos x="0" y="0"/>
                <wp:positionH relativeFrom="column">
                  <wp:posOffset>175260</wp:posOffset>
                </wp:positionH>
                <wp:positionV relativeFrom="paragraph">
                  <wp:posOffset>1190625</wp:posOffset>
                </wp:positionV>
                <wp:extent cx="5400000" cy="1781175"/>
                <wp:effectExtent l="0" t="0" r="10795" b="2857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1781175"/>
                        </a:xfrm>
                        <a:prstGeom prst="rect">
                          <a:avLst/>
                        </a:prstGeom>
                        <a:solidFill>
                          <a:schemeClr val="bg1">
                            <a:lumMod val="75000"/>
                          </a:schemeClr>
                        </a:solidFill>
                        <a:ln w="9525">
                          <a:solidFill>
                            <a:srgbClr val="000000"/>
                          </a:solidFill>
                          <a:miter lim="800000"/>
                          <a:headEnd/>
                          <a:tailEnd/>
                        </a:ln>
                      </wps:spPr>
                      <wps:txbx>
                        <w:txbxContent>
                          <w:p w14:paraId="52217CCB" w14:textId="77777777" w:rsidR="00B12886" w:rsidRPr="003464D1" w:rsidRDefault="00B12886" w:rsidP="00B12886">
                            <w:pPr>
                              <w:spacing w:before="120" w:after="0" w:line="240" w:lineRule="auto"/>
                              <w:rPr>
                                <w:rFonts w:ascii="Arial" w:hAnsi="Arial" w:cs="Arial"/>
                              </w:rPr>
                            </w:pPr>
                            <w:r w:rsidRPr="003464D1">
                              <w:rPr>
                                <w:rFonts w:ascii="Arial" w:hAnsi="Arial" w:cs="Arial"/>
                              </w:rPr>
                              <w:t xml:space="preserve">Klimaschutz kann nicht durch die Verlagerung von emissionsintensiven Prozessen in andere Teile der Welt gelingen. Die integrierten Wertschöpfungsketten in Deutschland müssen erhalten werden – gerade zum Schutz des Klimas. Statt nationaler oder europäischer Alleingänge bedarf es weltweiter Kooperationen im Kampf gegen den Klimawandel. </w:t>
                            </w:r>
                          </w:p>
                          <w:p w14:paraId="69BD648A" w14:textId="77777777" w:rsidR="00B12886" w:rsidRPr="003464D1" w:rsidRDefault="00B12886" w:rsidP="00B12886">
                            <w:pPr>
                              <w:spacing w:before="120" w:after="0" w:line="240" w:lineRule="auto"/>
                              <w:rPr>
                                <w:rFonts w:ascii="Arial" w:hAnsi="Arial" w:cs="Arial"/>
                              </w:rPr>
                            </w:pPr>
                            <w:r w:rsidRPr="003464D1">
                              <w:rPr>
                                <w:rFonts w:ascii="Arial" w:hAnsi="Arial" w:cs="Arial"/>
                              </w:rPr>
                              <w:t>Wir müssen die Rahmenbedingungen auf dem Weg in eine CO</w:t>
                            </w:r>
                            <w:r w:rsidRPr="003464D1">
                              <w:rPr>
                                <w:rFonts w:ascii="Arial" w:hAnsi="Arial" w:cs="Arial"/>
                                <w:vertAlign w:val="subscript"/>
                              </w:rPr>
                              <w:t>2</w:t>
                            </w:r>
                            <w:r w:rsidRPr="003464D1">
                              <w:rPr>
                                <w:rFonts w:ascii="Arial" w:hAnsi="Arial" w:cs="Arial"/>
                              </w:rPr>
                              <w:t xml:space="preserve">-Neutralität so setzen, dass unsere Chemieindustrie als Vorbild beim Zusammenspiel von Umwelt-, Klima- und Verbraucherschutz sowie Wirtschaftskraft und internationaler Wettbewerbsfähigkeit agieren kann. </w:t>
                            </w:r>
                          </w:p>
                          <w:p w14:paraId="30545DF3" w14:textId="152F4973" w:rsidR="00B12886" w:rsidRPr="003464D1" w:rsidRDefault="00B128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81EE0" id="_x0000_s1033" type="#_x0000_t202" style="position:absolute;left:0;text-align:left;margin-left:13.8pt;margin-top:93.75pt;width:425.2pt;height:140.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" fillcolor="#bfbfbf [2412]">
                <v:textbox>
                  <w:txbxContent>
                    <w:p w14:paraId="52217CCB" w14:textId="77777777" w:rsidR="00B12886" w:rsidRPr="003464D1" w:rsidRDefault="00B12886" w:rsidP="00B12886">
                      <w:pPr>
                        <w:spacing w:before="120" w:after="0" w:line="240" w:lineRule="auto"/>
                        <w:rPr>
                          <w:rFonts w:ascii="Arial" w:hAnsi="Arial" w:cs="Arial"/>
                        </w:rPr>
                      </w:pPr>
                      <w:r w:rsidRPr="003464D1">
                        <w:rPr>
                          <w:rFonts w:ascii="Arial" w:hAnsi="Arial" w:cs="Arial"/>
                        </w:rPr>
                        <w:t xml:space="preserve">Klimaschutz kann nicht durch die Verlagerung von emissionsintensiven Prozessen in andere Teile der Welt gelingen. Die integrierten Wertschöpfungsketten in Deutschland müssen erhalten werden – gerade zum Schutz des Klimas. Statt nationaler oder europäischer Alleingänge bedarf es weltweiter Kooperationen im Kampf gegen den Klimawandel. </w:t>
                      </w:r>
                    </w:p>
                    <w:p w14:paraId="69BD648A" w14:textId="77777777" w:rsidR="00B12886" w:rsidRPr="003464D1" w:rsidRDefault="00B12886" w:rsidP="00B12886">
                      <w:pPr>
                        <w:spacing w:before="120" w:after="0" w:line="240" w:lineRule="auto"/>
                        <w:rPr>
                          <w:rFonts w:ascii="Arial" w:hAnsi="Arial" w:cs="Arial"/>
                        </w:rPr>
                      </w:pPr>
                      <w:r w:rsidRPr="003464D1">
                        <w:rPr>
                          <w:rFonts w:ascii="Arial" w:hAnsi="Arial" w:cs="Arial"/>
                        </w:rPr>
                        <w:t>Wir müssen die Rahmenbedingungen auf dem Weg in eine CO</w:t>
                      </w:r>
                      <w:r w:rsidRPr="003464D1">
                        <w:rPr>
                          <w:rFonts w:ascii="Arial" w:hAnsi="Arial" w:cs="Arial"/>
                          <w:vertAlign w:val="subscript"/>
                        </w:rPr>
                        <w:t>2</w:t>
                      </w:r>
                      <w:r w:rsidRPr="003464D1">
                        <w:rPr>
                          <w:rFonts w:ascii="Arial" w:hAnsi="Arial" w:cs="Arial"/>
                        </w:rPr>
                        <w:t xml:space="preserve">-Neutralität so setzen, dass unsere Chemieindustrie als Vorbild beim Zusammenspiel von Umwelt-, Klima- und Verbraucherschutz sowie Wirtschaftskraft und internationaler Wettbewerbsfähigkeit agieren kann. </w:t>
                      </w:r>
                    </w:p>
                    <w:p w14:paraId="30545DF3" w14:textId="152F4973" w:rsidR="00B12886" w:rsidRPr="003464D1" w:rsidRDefault="00B12886"/>
                  </w:txbxContent>
                </v:textbox>
                <w10:wrap type="square"/>
              </v:shape>
            </w:pict>
          </mc:Fallback>
        </mc:AlternateContent>
      </w:r>
      <w:r w:rsidR="001B1C8A" w:rsidRPr="00113C0D">
        <w:rPr>
          <w:rFonts w:ascii="Arial" w:hAnsi="Arial" w:cs="Arial"/>
        </w:rPr>
        <w:t>Die deutsche Chemieindustrie unterstützt einen globalen ambitionierten Klimaschutz und</w:t>
      </w:r>
      <w:r w:rsidR="007A7431" w:rsidRPr="00113C0D">
        <w:rPr>
          <w:rFonts w:ascii="Arial" w:hAnsi="Arial" w:cs="Arial"/>
        </w:rPr>
        <w:t xml:space="preserve"> </w:t>
      </w:r>
      <w:r w:rsidR="001B1C8A" w:rsidRPr="00113C0D">
        <w:rPr>
          <w:rFonts w:ascii="Arial" w:hAnsi="Arial" w:cs="Arial"/>
        </w:rPr>
        <w:t>hat g</w:t>
      </w:r>
      <w:r w:rsidR="008407ED" w:rsidRPr="00113C0D">
        <w:rPr>
          <w:rFonts w:ascii="Arial" w:hAnsi="Arial" w:cs="Arial"/>
        </w:rPr>
        <w:t xml:space="preserve">egenüber 1990 </w:t>
      </w:r>
      <w:r w:rsidR="008D1F72" w:rsidRPr="00113C0D">
        <w:rPr>
          <w:rFonts w:ascii="Arial" w:hAnsi="Arial" w:cs="Arial"/>
        </w:rPr>
        <w:t xml:space="preserve">bislang </w:t>
      </w:r>
      <w:r w:rsidR="007A7431" w:rsidRPr="00113C0D">
        <w:rPr>
          <w:rFonts w:ascii="Arial" w:hAnsi="Arial" w:cs="Arial"/>
        </w:rPr>
        <w:t xml:space="preserve">bereits ca. </w:t>
      </w:r>
      <w:r w:rsidR="00770F15" w:rsidRPr="00113C0D">
        <w:rPr>
          <w:rFonts w:ascii="Arial" w:hAnsi="Arial" w:cs="Arial"/>
        </w:rPr>
        <w:t>48</w:t>
      </w:r>
      <w:r w:rsidR="007A7431" w:rsidRPr="00113C0D">
        <w:rPr>
          <w:rFonts w:ascii="Arial" w:hAnsi="Arial" w:cs="Arial"/>
        </w:rPr>
        <w:t xml:space="preserve"> % </w:t>
      </w:r>
      <w:r w:rsidR="00C35034" w:rsidRPr="00113C0D">
        <w:rPr>
          <w:rFonts w:ascii="Arial" w:hAnsi="Arial" w:cs="Arial"/>
        </w:rPr>
        <w:t>ihrer</w:t>
      </w:r>
      <w:r w:rsidR="007A7431" w:rsidRPr="00113C0D">
        <w:rPr>
          <w:rFonts w:ascii="Arial" w:hAnsi="Arial" w:cs="Arial"/>
        </w:rPr>
        <w:t xml:space="preserve"> </w:t>
      </w:r>
      <w:r w:rsidR="00770F15" w:rsidRPr="00113C0D">
        <w:rPr>
          <w:rFonts w:ascii="Arial" w:hAnsi="Arial" w:cs="Arial"/>
        </w:rPr>
        <w:t>THG</w:t>
      </w:r>
      <w:r w:rsidR="007A7431" w:rsidRPr="00113C0D">
        <w:rPr>
          <w:rFonts w:ascii="Arial" w:hAnsi="Arial" w:cs="Arial"/>
        </w:rPr>
        <w:t xml:space="preserve">-Emissionen </w:t>
      </w:r>
      <w:r w:rsidR="008407ED" w:rsidRPr="00113C0D">
        <w:rPr>
          <w:rFonts w:ascii="Arial" w:hAnsi="Arial" w:cs="Arial"/>
        </w:rPr>
        <w:t>eingespart</w:t>
      </w:r>
      <w:r w:rsidR="00AF3440" w:rsidRPr="00113C0D">
        <w:rPr>
          <w:rFonts w:ascii="Arial" w:hAnsi="Arial" w:cs="Arial"/>
        </w:rPr>
        <w:t xml:space="preserve"> </w:t>
      </w:r>
      <w:r w:rsidR="00770F15" w:rsidRPr="00113C0D">
        <w:rPr>
          <w:rFonts w:ascii="Arial" w:hAnsi="Arial" w:cs="Arial"/>
        </w:rPr>
        <w:t>- trotz Produktionssteigerung von 6</w:t>
      </w:r>
      <w:r w:rsidR="00C947BA" w:rsidRPr="00113C0D">
        <w:rPr>
          <w:rFonts w:ascii="Arial" w:hAnsi="Arial" w:cs="Arial"/>
        </w:rPr>
        <w:t>9</w:t>
      </w:r>
      <w:r w:rsidR="00AF3440" w:rsidRPr="00113C0D">
        <w:rPr>
          <w:rFonts w:ascii="Arial" w:hAnsi="Arial" w:cs="Arial"/>
        </w:rPr>
        <w:t xml:space="preserve"> </w:t>
      </w:r>
      <w:r w:rsidR="00770F15" w:rsidRPr="00113C0D">
        <w:rPr>
          <w:rFonts w:ascii="Arial" w:hAnsi="Arial" w:cs="Arial"/>
        </w:rPr>
        <w:t>%</w:t>
      </w:r>
      <w:r w:rsidR="008407ED" w:rsidRPr="00113C0D">
        <w:rPr>
          <w:rFonts w:ascii="Arial" w:hAnsi="Arial" w:cs="Arial"/>
        </w:rPr>
        <w:t>.</w:t>
      </w:r>
      <w:r w:rsidR="00FE6301" w:rsidRPr="00113C0D">
        <w:rPr>
          <w:rFonts w:ascii="Arial" w:hAnsi="Arial" w:cs="Arial"/>
        </w:rPr>
        <w:t xml:space="preserve"> </w:t>
      </w:r>
      <w:r w:rsidR="00A12368" w:rsidRPr="00113C0D">
        <w:rPr>
          <w:rFonts w:ascii="Arial" w:hAnsi="Arial" w:cs="Arial"/>
        </w:rPr>
        <w:t xml:space="preserve">Diese bislang erzielten Effizienzsteigerungen </w:t>
      </w:r>
      <w:r w:rsidR="00F91480" w:rsidRPr="00113C0D">
        <w:rPr>
          <w:rFonts w:ascii="Arial" w:hAnsi="Arial" w:cs="Arial"/>
        </w:rPr>
        <w:t xml:space="preserve">haben allerdings die technologischen Reduktionspotenziale in Europa schon weitgehend ausgenutzt und </w:t>
      </w:r>
      <w:r w:rsidR="00A12368" w:rsidRPr="00113C0D">
        <w:rPr>
          <w:rFonts w:ascii="Arial" w:hAnsi="Arial" w:cs="Arial"/>
        </w:rPr>
        <w:t>lassen sich nicht im gleichen Umfang wiederholen. Zukünftige Minderungspotenziale</w:t>
      </w:r>
      <w:r w:rsidR="008D1F72" w:rsidRPr="00113C0D">
        <w:rPr>
          <w:rFonts w:ascii="Arial" w:hAnsi="Arial" w:cs="Arial"/>
        </w:rPr>
        <w:t xml:space="preserve"> w</w:t>
      </w:r>
      <w:r w:rsidR="00A12368" w:rsidRPr="00113C0D">
        <w:rPr>
          <w:rFonts w:ascii="Arial" w:hAnsi="Arial" w:cs="Arial"/>
        </w:rPr>
        <w:t>erden kleiner und lassen sich nur mit einem deutlich höheren Aufwand realisieren.</w:t>
      </w:r>
    </w:p>
    <w:p w14:paraId="1E101215" w14:textId="165AA6B6" w:rsidR="00375AC3" w:rsidRPr="00113C0D" w:rsidRDefault="00375AC3" w:rsidP="00C44943">
      <w:pPr>
        <w:spacing w:before="120" w:after="0" w:line="240" w:lineRule="auto"/>
        <w:jc w:val="both"/>
        <w:rPr>
          <w:rFonts w:ascii="Arial" w:hAnsi="Arial" w:cs="Arial"/>
        </w:rPr>
      </w:pPr>
    </w:p>
    <w:p w14:paraId="48916494" w14:textId="1CCCD303" w:rsidR="00B0048D" w:rsidRPr="003746DA" w:rsidRDefault="00876C01" w:rsidP="00C44943">
      <w:pPr>
        <w:keepNext/>
        <w:spacing w:before="120" w:after="0" w:line="240" w:lineRule="auto"/>
        <w:ind w:left="708"/>
        <w:jc w:val="both"/>
        <w:rPr>
          <w:rFonts w:ascii="Arial" w:hAnsi="Arial" w:cs="Arial"/>
          <w:b/>
        </w:rPr>
      </w:pPr>
      <w:r w:rsidRPr="003746DA">
        <w:rPr>
          <w:rFonts w:ascii="Arial" w:hAnsi="Arial" w:cs="Arial"/>
          <w:b/>
        </w:rPr>
        <w:lastRenderedPageBreak/>
        <w:t>6.1</w:t>
      </w:r>
      <w:r w:rsidRPr="003746DA">
        <w:rPr>
          <w:rFonts w:ascii="Arial" w:hAnsi="Arial" w:cs="Arial"/>
          <w:b/>
        </w:rPr>
        <w:tab/>
      </w:r>
      <w:r w:rsidR="001A66E2" w:rsidRPr="003746DA">
        <w:rPr>
          <w:rFonts w:ascii="Arial" w:hAnsi="Arial" w:cs="Arial"/>
          <w:b/>
        </w:rPr>
        <w:t>Emissionshandel</w:t>
      </w:r>
      <w:r w:rsidR="00FF15B5" w:rsidRPr="003746DA">
        <w:rPr>
          <w:rFonts w:ascii="Arial" w:hAnsi="Arial" w:cs="Arial"/>
          <w:b/>
        </w:rPr>
        <w:t xml:space="preserve"> (ETS) </w:t>
      </w:r>
    </w:p>
    <w:p w14:paraId="17BD9128" w14:textId="07C31D02" w:rsidR="00B0048D" w:rsidRPr="00113C0D" w:rsidRDefault="00810340" w:rsidP="00C44943">
      <w:pPr>
        <w:keepNext/>
        <w:spacing w:before="120" w:after="0" w:line="240" w:lineRule="auto"/>
        <w:jc w:val="both"/>
        <w:rPr>
          <w:rFonts w:ascii="Arial" w:hAnsi="Arial" w:cs="Arial"/>
        </w:rPr>
      </w:pPr>
      <w:r w:rsidRPr="00113C0D">
        <w:rPr>
          <w:rFonts w:ascii="Arial" w:hAnsi="Arial" w:cs="Arial"/>
        </w:rPr>
        <w:t xml:space="preserve">Die chemische Industrie </w:t>
      </w:r>
      <w:r w:rsidR="00C35034" w:rsidRPr="00113C0D">
        <w:rPr>
          <w:rFonts w:ascii="Arial" w:hAnsi="Arial" w:cs="Arial"/>
        </w:rPr>
        <w:t>sieht i</w:t>
      </w:r>
      <w:r w:rsidRPr="00113C0D">
        <w:rPr>
          <w:rFonts w:ascii="Arial" w:hAnsi="Arial" w:cs="Arial"/>
        </w:rPr>
        <w:t xml:space="preserve">m </w:t>
      </w:r>
      <w:r w:rsidR="004A5FDE" w:rsidRPr="00113C0D">
        <w:rPr>
          <w:rFonts w:ascii="Arial" w:hAnsi="Arial" w:cs="Arial"/>
        </w:rPr>
        <w:t xml:space="preserve">EU-Emissionshandel (European Union </w:t>
      </w:r>
      <w:proofErr w:type="spellStart"/>
      <w:r w:rsidR="004A5FDE" w:rsidRPr="00113C0D">
        <w:rPr>
          <w:rFonts w:ascii="Arial" w:hAnsi="Arial" w:cs="Arial"/>
        </w:rPr>
        <w:t>Emissions</w:t>
      </w:r>
      <w:proofErr w:type="spellEnd"/>
      <w:r w:rsidR="004A5FDE" w:rsidRPr="00113C0D">
        <w:rPr>
          <w:rFonts w:ascii="Arial" w:hAnsi="Arial" w:cs="Arial"/>
        </w:rPr>
        <w:t xml:space="preserve"> Trading System, EU</w:t>
      </w:r>
      <w:r w:rsidRPr="00113C0D">
        <w:rPr>
          <w:rFonts w:ascii="Arial" w:hAnsi="Arial" w:cs="Arial"/>
        </w:rPr>
        <w:t>-</w:t>
      </w:r>
      <w:r w:rsidR="004A5FDE" w:rsidRPr="00113C0D">
        <w:rPr>
          <w:rFonts w:ascii="Arial" w:hAnsi="Arial" w:cs="Arial"/>
        </w:rPr>
        <w:t xml:space="preserve">ETS) </w:t>
      </w:r>
      <w:r w:rsidRPr="00113C0D">
        <w:rPr>
          <w:rFonts w:ascii="Arial" w:hAnsi="Arial" w:cs="Arial"/>
        </w:rPr>
        <w:t xml:space="preserve">das zentrale Instrument, um die Klimaschutzziele bei gleichzeitigem Erhalt ihrer Wettbewerbsfähigkeit </w:t>
      </w:r>
      <w:r w:rsidR="00C35034" w:rsidRPr="00113C0D">
        <w:rPr>
          <w:rFonts w:ascii="Arial" w:hAnsi="Arial" w:cs="Arial"/>
        </w:rPr>
        <w:t>zu erreichen. Da</w:t>
      </w:r>
      <w:r w:rsidRPr="00113C0D">
        <w:rPr>
          <w:rFonts w:ascii="Arial" w:hAnsi="Arial" w:cs="Arial"/>
        </w:rPr>
        <w:t xml:space="preserve">s </w:t>
      </w:r>
      <w:r w:rsidR="00C35034" w:rsidRPr="00113C0D">
        <w:rPr>
          <w:rFonts w:ascii="Arial" w:hAnsi="Arial" w:cs="Arial"/>
        </w:rPr>
        <w:t xml:space="preserve">EU-ETS </w:t>
      </w:r>
      <w:r w:rsidRPr="00113C0D">
        <w:rPr>
          <w:rFonts w:ascii="Arial" w:hAnsi="Arial" w:cs="Arial"/>
        </w:rPr>
        <w:t xml:space="preserve">gibt einen </w:t>
      </w:r>
      <w:r w:rsidR="002B046D" w:rsidRPr="00113C0D">
        <w:rPr>
          <w:rFonts w:ascii="Arial" w:hAnsi="Arial" w:cs="Arial"/>
        </w:rPr>
        <w:t xml:space="preserve">rechtsverbindlichen </w:t>
      </w:r>
      <w:r w:rsidRPr="00113C0D">
        <w:rPr>
          <w:rFonts w:ascii="Arial" w:hAnsi="Arial" w:cs="Arial"/>
        </w:rPr>
        <w:t xml:space="preserve">Pfad zur Minderung der </w:t>
      </w:r>
      <w:r w:rsidR="004A5FDE" w:rsidRPr="00113C0D">
        <w:rPr>
          <w:rFonts w:ascii="Arial" w:hAnsi="Arial" w:cs="Arial"/>
        </w:rPr>
        <w:t>Treibhausgasemissionen (wie CO</w:t>
      </w:r>
      <w:r w:rsidR="004A5FDE" w:rsidRPr="00113C0D">
        <w:rPr>
          <w:rFonts w:ascii="Arial" w:hAnsi="Arial" w:cs="Arial"/>
          <w:vertAlign w:val="subscript"/>
        </w:rPr>
        <w:t>2</w:t>
      </w:r>
      <w:r w:rsidR="004A5FDE" w:rsidRPr="00113C0D">
        <w:rPr>
          <w:rFonts w:ascii="Arial" w:hAnsi="Arial" w:cs="Arial"/>
        </w:rPr>
        <w:t>)</w:t>
      </w:r>
      <w:r w:rsidR="00C35034" w:rsidRPr="00113C0D">
        <w:rPr>
          <w:rFonts w:ascii="Arial" w:hAnsi="Arial" w:cs="Arial"/>
        </w:rPr>
        <w:t xml:space="preserve"> </w:t>
      </w:r>
      <w:r w:rsidRPr="00113C0D">
        <w:rPr>
          <w:rFonts w:ascii="Arial" w:hAnsi="Arial" w:cs="Arial"/>
        </w:rPr>
        <w:t>vor</w:t>
      </w:r>
      <w:r w:rsidR="004A5FDE" w:rsidRPr="00113C0D">
        <w:rPr>
          <w:rFonts w:ascii="Arial" w:hAnsi="Arial" w:cs="Arial"/>
        </w:rPr>
        <w:t>, indem eine begrenzte Zahl an Emissionsrechten ausgegeben und anschließend auf einem Markt gehandelt wird.</w:t>
      </w:r>
      <w:r w:rsidR="0042590C" w:rsidRPr="00113C0D">
        <w:rPr>
          <w:rFonts w:ascii="Arial" w:hAnsi="Arial" w:cs="Arial"/>
        </w:rPr>
        <w:t xml:space="preserve"> </w:t>
      </w:r>
    </w:p>
    <w:p w14:paraId="3DA86DBA" w14:textId="6B99ED05" w:rsidR="005B3BE4" w:rsidRPr="00113C0D" w:rsidRDefault="005B3BE4" w:rsidP="00C44943">
      <w:pPr>
        <w:keepNext/>
        <w:spacing w:before="120" w:after="0" w:line="240" w:lineRule="auto"/>
        <w:jc w:val="both"/>
        <w:rPr>
          <w:rFonts w:ascii="Arial" w:hAnsi="Arial" w:cs="Arial"/>
        </w:rPr>
      </w:pPr>
      <w:r w:rsidRPr="00113C0D">
        <w:rPr>
          <w:rFonts w:ascii="Arial" w:hAnsi="Arial" w:cs="Arial"/>
        </w:rPr>
        <w:t>Verpflichtet, am Emissionshandel teilzunehmen, sind alle in der Richtlinie aufgeführten emissionsintensiven Industriesektoren. Für diese Unternehmen war der größte Teil der zugeteilten Zertifikate zunächst kostenlos. Dieser Anteil wird kontinuierlich verringert und ein zunehmender T</w:t>
      </w:r>
      <w:r w:rsidR="008C494E" w:rsidRPr="00113C0D">
        <w:rPr>
          <w:rFonts w:ascii="Arial" w:hAnsi="Arial" w:cs="Arial"/>
        </w:rPr>
        <w:t>eil der Z</w:t>
      </w:r>
      <w:r w:rsidRPr="00113C0D">
        <w:rPr>
          <w:rFonts w:ascii="Arial" w:hAnsi="Arial" w:cs="Arial"/>
        </w:rPr>
        <w:t xml:space="preserve">ertifikate wird versteigert. Für Industriesektoren, die einem starken internationalen Wettbewerb ausgesetzt sind, gibt es darüber hinaus </w:t>
      </w:r>
      <w:r w:rsidR="006A5F4C" w:rsidRPr="00113C0D">
        <w:rPr>
          <w:rFonts w:ascii="Arial" w:hAnsi="Arial" w:cs="Arial"/>
        </w:rPr>
        <w:t>weitere</w:t>
      </w:r>
      <w:r w:rsidRPr="00113C0D">
        <w:rPr>
          <w:rFonts w:ascii="Arial" w:hAnsi="Arial" w:cs="Arial"/>
        </w:rPr>
        <w:t xml:space="preserve"> kostenlose Emissionszertifikate</w:t>
      </w:r>
      <w:r w:rsidR="003D75F6" w:rsidRPr="00113C0D">
        <w:rPr>
          <w:rFonts w:ascii="Arial" w:hAnsi="Arial" w:cs="Arial"/>
        </w:rPr>
        <w:t xml:space="preserve"> (Carbon-</w:t>
      </w:r>
      <w:proofErr w:type="spellStart"/>
      <w:r w:rsidR="003D75F6" w:rsidRPr="00113C0D">
        <w:rPr>
          <w:rFonts w:ascii="Arial" w:hAnsi="Arial" w:cs="Arial"/>
        </w:rPr>
        <w:t>Leakage</w:t>
      </w:r>
      <w:proofErr w:type="spellEnd"/>
      <w:r w:rsidR="003D75F6" w:rsidRPr="00113C0D">
        <w:rPr>
          <w:rFonts w:ascii="Arial" w:hAnsi="Arial" w:cs="Arial"/>
        </w:rPr>
        <w:t>-Liste)</w:t>
      </w:r>
      <w:r w:rsidRPr="00113C0D">
        <w:rPr>
          <w:rFonts w:ascii="Arial" w:hAnsi="Arial" w:cs="Arial"/>
        </w:rPr>
        <w:t xml:space="preserve">. </w:t>
      </w:r>
    </w:p>
    <w:p w14:paraId="3FB28381" w14:textId="1DDC2593" w:rsidR="00F125A9" w:rsidRPr="00113C0D" w:rsidRDefault="00DD2EA7" w:rsidP="00C44943">
      <w:pPr>
        <w:keepNext/>
        <w:spacing w:before="120" w:after="0" w:line="240" w:lineRule="auto"/>
        <w:jc w:val="both"/>
        <w:rPr>
          <w:rFonts w:ascii="Arial" w:hAnsi="Arial" w:cs="Arial"/>
        </w:rPr>
      </w:pPr>
      <w:r w:rsidRPr="00113C0D">
        <w:rPr>
          <w:rFonts w:ascii="Arial" w:hAnsi="Arial" w:cs="Arial"/>
        </w:rPr>
        <w:t xml:space="preserve">Einige </w:t>
      </w:r>
      <w:r w:rsidR="00F125A9" w:rsidRPr="00113C0D">
        <w:rPr>
          <w:rFonts w:ascii="Arial" w:hAnsi="Arial" w:cs="Arial"/>
        </w:rPr>
        <w:t xml:space="preserve">Unternehmen der Chemieindustrie fallen unter den Emissionshandelssektor. Jedoch sind durch die letzte Reform 2017 Chemieunternehmen </w:t>
      </w:r>
      <w:r w:rsidR="0039492D" w:rsidRPr="00113C0D">
        <w:rPr>
          <w:rFonts w:ascii="Arial" w:hAnsi="Arial" w:cs="Arial"/>
        </w:rPr>
        <w:t>aus dem B</w:t>
      </w:r>
      <w:r w:rsidR="004F2122" w:rsidRPr="00113C0D">
        <w:rPr>
          <w:rFonts w:ascii="Arial" w:hAnsi="Arial" w:cs="Arial"/>
        </w:rPr>
        <w:t xml:space="preserve">ereich der zusätzlichen kostenlosen Zuteilung </w:t>
      </w:r>
      <w:r w:rsidR="00F125A9" w:rsidRPr="00113C0D">
        <w:rPr>
          <w:rFonts w:ascii="Arial" w:hAnsi="Arial" w:cs="Arial"/>
        </w:rPr>
        <w:t xml:space="preserve">herausgefallen, obwohl sie im internationalen Wettbewerb stehen. </w:t>
      </w:r>
    </w:p>
    <w:p w14:paraId="39FE7ACC" w14:textId="5C0C0B1B" w:rsidR="00BA5943" w:rsidRPr="00113C0D" w:rsidRDefault="0042590C" w:rsidP="00C44943">
      <w:pPr>
        <w:keepNext/>
        <w:spacing w:before="120" w:after="0" w:line="240" w:lineRule="auto"/>
        <w:jc w:val="both"/>
        <w:rPr>
          <w:rFonts w:ascii="Arial" w:hAnsi="Arial" w:cs="Arial"/>
        </w:rPr>
      </w:pPr>
      <w:r w:rsidRPr="00113C0D">
        <w:rPr>
          <w:rFonts w:ascii="Arial" w:hAnsi="Arial" w:cs="Arial"/>
        </w:rPr>
        <w:t>Die Menge der zur Verfügung stehenden Zertifikate sinkt jährlich</w:t>
      </w:r>
      <w:r w:rsidR="005F454E" w:rsidRPr="00113C0D">
        <w:rPr>
          <w:rFonts w:ascii="Arial" w:hAnsi="Arial" w:cs="Arial"/>
        </w:rPr>
        <w:t xml:space="preserve"> um 1,74 % und ab 2021 </w:t>
      </w:r>
      <w:r w:rsidR="005A6C10" w:rsidRPr="00113C0D">
        <w:rPr>
          <w:rFonts w:ascii="Arial" w:hAnsi="Arial" w:cs="Arial"/>
        </w:rPr>
        <w:t xml:space="preserve">um </w:t>
      </w:r>
      <w:r w:rsidR="005F454E" w:rsidRPr="00113C0D">
        <w:rPr>
          <w:rFonts w:ascii="Arial" w:hAnsi="Arial" w:cs="Arial"/>
        </w:rPr>
        <w:t>2</w:t>
      </w:r>
      <w:r w:rsidR="005F183C" w:rsidRPr="00113C0D">
        <w:rPr>
          <w:rFonts w:ascii="Arial" w:hAnsi="Arial" w:cs="Arial"/>
        </w:rPr>
        <w:t>,2</w:t>
      </w:r>
      <w:r w:rsidR="005F454E" w:rsidRPr="00113C0D">
        <w:rPr>
          <w:rFonts w:ascii="Arial" w:hAnsi="Arial" w:cs="Arial"/>
        </w:rPr>
        <w:t xml:space="preserve"> %.</w:t>
      </w:r>
      <w:r w:rsidR="00A52FB2" w:rsidRPr="00113C0D">
        <w:rPr>
          <w:rFonts w:ascii="Arial" w:hAnsi="Arial" w:cs="Arial"/>
        </w:rPr>
        <w:t xml:space="preserve"> </w:t>
      </w:r>
      <w:r w:rsidR="00810340" w:rsidRPr="00113C0D">
        <w:rPr>
          <w:rFonts w:ascii="Arial" w:hAnsi="Arial" w:cs="Arial"/>
        </w:rPr>
        <w:t>D</w:t>
      </w:r>
      <w:r w:rsidR="0061443B" w:rsidRPr="00113C0D">
        <w:rPr>
          <w:rFonts w:ascii="Arial" w:hAnsi="Arial" w:cs="Arial"/>
        </w:rPr>
        <w:t>ie</w:t>
      </w:r>
      <w:r w:rsidR="00FE29A5" w:rsidRPr="00113C0D">
        <w:rPr>
          <w:rFonts w:ascii="Arial" w:hAnsi="Arial" w:cs="Arial"/>
        </w:rPr>
        <w:t>se</w:t>
      </w:r>
      <w:r w:rsidR="0061443B" w:rsidRPr="00113C0D">
        <w:rPr>
          <w:rFonts w:ascii="Arial" w:hAnsi="Arial" w:cs="Arial"/>
        </w:rPr>
        <w:t xml:space="preserve"> Verkna</w:t>
      </w:r>
      <w:r w:rsidR="004C7AE6" w:rsidRPr="00113C0D">
        <w:rPr>
          <w:rFonts w:ascii="Arial" w:hAnsi="Arial" w:cs="Arial"/>
        </w:rPr>
        <w:t xml:space="preserve">ppung der Zertifikate </w:t>
      </w:r>
      <w:r w:rsidR="00810340" w:rsidRPr="00113C0D">
        <w:rPr>
          <w:rFonts w:ascii="Arial" w:hAnsi="Arial" w:cs="Arial"/>
        </w:rPr>
        <w:t xml:space="preserve">führt </w:t>
      </w:r>
      <w:r w:rsidR="004C7AE6" w:rsidRPr="00113C0D">
        <w:rPr>
          <w:rFonts w:ascii="Arial" w:hAnsi="Arial" w:cs="Arial"/>
        </w:rPr>
        <w:t>zu höheren Strompreisen.</w:t>
      </w:r>
      <w:r w:rsidR="000B2E51" w:rsidRPr="00113C0D">
        <w:rPr>
          <w:rFonts w:ascii="Arial" w:hAnsi="Arial" w:cs="Arial"/>
        </w:rPr>
        <w:t xml:space="preserve"> </w:t>
      </w:r>
      <w:r w:rsidR="008F3108" w:rsidRPr="00113C0D">
        <w:rPr>
          <w:rFonts w:ascii="Arial" w:hAnsi="Arial" w:cs="Arial"/>
        </w:rPr>
        <w:t xml:space="preserve">Das gilt auch für </w:t>
      </w:r>
      <w:r w:rsidR="00FE29A5" w:rsidRPr="00113C0D">
        <w:rPr>
          <w:rFonts w:ascii="Arial" w:hAnsi="Arial" w:cs="Arial"/>
        </w:rPr>
        <w:t>selbst</w:t>
      </w:r>
      <w:r w:rsidR="008F3108" w:rsidRPr="00113C0D">
        <w:rPr>
          <w:rFonts w:ascii="Arial" w:hAnsi="Arial" w:cs="Arial"/>
        </w:rPr>
        <w:t>erzeugten Strom aus eigenen Kraftwerken</w:t>
      </w:r>
      <w:r w:rsidR="009F395D" w:rsidRPr="00113C0D">
        <w:rPr>
          <w:rFonts w:ascii="Arial" w:hAnsi="Arial" w:cs="Arial"/>
        </w:rPr>
        <w:t xml:space="preserve"> an Chemiestandorten</w:t>
      </w:r>
      <w:r w:rsidR="008F3108" w:rsidRPr="00113C0D">
        <w:rPr>
          <w:rFonts w:ascii="Arial" w:hAnsi="Arial" w:cs="Arial"/>
        </w:rPr>
        <w:t>.</w:t>
      </w:r>
      <w:r w:rsidR="005621B9" w:rsidRPr="00113C0D">
        <w:rPr>
          <w:rFonts w:ascii="Arial" w:hAnsi="Arial" w:cs="Arial"/>
        </w:rPr>
        <w:t xml:space="preserve"> </w:t>
      </w:r>
      <w:r w:rsidR="000B2E51" w:rsidRPr="00113C0D">
        <w:rPr>
          <w:rFonts w:ascii="Arial" w:hAnsi="Arial" w:cs="Arial"/>
        </w:rPr>
        <w:t xml:space="preserve">Die Chemieindustrie ist damit doppelt vom Emissionshandel betroffen, zum einen durch den </w:t>
      </w:r>
      <w:r w:rsidR="00756A79" w:rsidRPr="00113C0D">
        <w:rPr>
          <w:rFonts w:ascii="Arial" w:hAnsi="Arial" w:cs="Arial"/>
        </w:rPr>
        <w:t xml:space="preserve">teureren Strom und zum anderen durch Kosten für Zertifikate für </w:t>
      </w:r>
      <w:r w:rsidR="00C35034" w:rsidRPr="00113C0D">
        <w:rPr>
          <w:rFonts w:ascii="Arial" w:hAnsi="Arial" w:cs="Arial"/>
        </w:rPr>
        <w:t xml:space="preserve">prozessbedingte </w:t>
      </w:r>
      <w:r w:rsidR="00756A79" w:rsidRPr="00113C0D">
        <w:rPr>
          <w:rFonts w:ascii="Arial" w:hAnsi="Arial" w:cs="Arial"/>
        </w:rPr>
        <w:t xml:space="preserve">Emissionen aus der Produktion. </w:t>
      </w:r>
      <w:r w:rsidR="00BA5943" w:rsidRPr="00113C0D">
        <w:rPr>
          <w:rFonts w:ascii="Arial" w:hAnsi="Arial" w:cs="Arial"/>
        </w:rPr>
        <w:t>Trotz erheblicher bereits erfolgter Einsparungen sind die deutschen Chemieunternehmen noch drittgrößter industrieller Treibhausgas-Emittent.</w:t>
      </w:r>
    </w:p>
    <w:p w14:paraId="740764CD" w14:textId="2A4A78BD" w:rsidR="000B2E51" w:rsidRPr="001C4ABE" w:rsidRDefault="00A93C34" w:rsidP="00C44943">
      <w:pPr>
        <w:keepNext/>
        <w:spacing w:before="120" w:after="0" w:line="240" w:lineRule="auto"/>
        <w:jc w:val="both"/>
        <w:rPr>
          <w:rFonts w:ascii="Arial" w:hAnsi="Arial" w:cs="Arial"/>
          <w:sz w:val="24"/>
          <w:szCs w:val="24"/>
        </w:rPr>
      </w:pPr>
      <w:r w:rsidRPr="00113C0D">
        <w:rPr>
          <w:rFonts w:ascii="Arial" w:hAnsi="Arial" w:cs="Arial"/>
          <w:b/>
          <w:noProof/>
          <w:lang w:eastAsia="de-DE"/>
        </w:rPr>
        <mc:AlternateContent>
          <mc:Choice Requires="wps">
            <w:drawing>
              <wp:anchor distT="45720" distB="45720" distL="114300" distR="114300" simplePos="0" relativeHeight="251676672" behindDoc="0" locked="0" layoutInCell="1" allowOverlap="1" wp14:anchorId="0D2F65DC" wp14:editId="1441712E">
                <wp:simplePos x="0" y="0"/>
                <wp:positionH relativeFrom="column">
                  <wp:posOffset>176530</wp:posOffset>
                </wp:positionH>
                <wp:positionV relativeFrom="paragraph">
                  <wp:posOffset>1033145</wp:posOffset>
                </wp:positionV>
                <wp:extent cx="5399405" cy="2476500"/>
                <wp:effectExtent l="0" t="0" r="10795" b="1905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2476500"/>
                        </a:xfrm>
                        <a:prstGeom prst="rect">
                          <a:avLst/>
                        </a:prstGeom>
                        <a:solidFill>
                          <a:schemeClr val="bg1">
                            <a:lumMod val="75000"/>
                          </a:schemeClr>
                        </a:solidFill>
                        <a:ln w="9525">
                          <a:solidFill>
                            <a:srgbClr val="000000"/>
                          </a:solidFill>
                          <a:miter lim="800000"/>
                          <a:headEnd/>
                          <a:tailEnd/>
                        </a:ln>
                      </wps:spPr>
                      <wps:txbx>
                        <w:txbxContent>
                          <w:p w14:paraId="3F079D86" w14:textId="77777777" w:rsidR="00063059" w:rsidRPr="00A93C34" w:rsidRDefault="00063059" w:rsidP="00063059">
                            <w:pPr>
                              <w:keepNext/>
                              <w:spacing w:before="120" w:after="0" w:line="240" w:lineRule="auto"/>
                              <w:rPr>
                                <w:rFonts w:ascii="Arial" w:hAnsi="Arial" w:cs="Arial"/>
                              </w:rPr>
                            </w:pPr>
                            <w:r w:rsidRPr="00A93C34">
                              <w:rPr>
                                <w:rFonts w:ascii="Arial" w:hAnsi="Arial" w:cs="Arial"/>
                              </w:rPr>
                              <w:t>Um die Chemieunternehmen in der EU vor "Carbon-</w:t>
                            </w:r>
                            <w:proofErr w:type="spellStart"/>
                            <w:r w:rsidRPr="00A93C34">
                              <w:rPr>
                                <w:rFonts w:ascii="Arial" w:hAnsi="Arial" w:cs="Arial"/>
                              </w:rPr>
                              <w:t>Leakage</w:t>
                            </w:r>
                            <w:proofErr w:type="spellEnd"/>
                            <w:r w:rsidRPr="00A93C34">
                              <w:rPr>
                                <w:rFonts w:ascii="Arial" w:hAnsi="Arial" w:cs="Arial"/>
                              </w:rPr>
                              <w:t>" zu schützen und eine Produktionsverlagerung in Regionen außerhalb der EU zu verhindern, muss eine ausreichende Strompreiskompensation erfolgen, ebenso wie eine ausreichende Zuteilung von kostenlosen Emissionszertifikaten. Dieses muss für alle von Carbon-</w:t>
                            </w:r>
                            <w:proofErr w:type="spellStart"/>
                            <w:r w:rsidRPr="00A93C34">
                              <w:rPr>
                                <w:rFonts w:ascii="Arial" w:hAnsi="Arial" w:cs="Arial"/>
                              </w:rPr>
                              <w:t>Leakage</w:t>
                            </w:r>
                            <w:proofErr w:type="spellEnd"/>
                            <w:r w:rsidRPr="00A93C34">
                              <w:rPr>
                                <w:rFonts w:ascii="Arial" w:hAnsi="Arial" w:cs="Arial"/>
                              </w:rPr>
                              <w:t xml:space="preserve"> bedrohten Chemieunternehmen gelten. </w:t>
                            </w:r>
                          </w:p>
                          <w:p w14:paraId="2232F13A" w14:textId="77777777" w:rsidR="00063059" w:rsidRPr="00A93C34" w:rsidRDefault="00063059" w:rsidP="00063059">
                            <w:pPr>
                              <w:keepNext/>
                              <w:spacing w:before="120" w:after="0" w:line="240" w:lineRule="auto"/>
                              <w:rPr>
                                <w:rFonts w:ascii="Arial" w:hAnsi="Arial" w:cs="Arial"/>
                              </w:rPr>
                            </w:pPr>
                            <w:r w:rsidRPr="00A93C34">
                              <w:rPr>
                                <w:rFonts w:ascii="Arial" w:hAnsi="Arial" w:cs="Arial"/>
                              </w:rPr>
                              <w:t xml:space="preserve">Wir setzen uns dafür ein, dass nationale Verschärfungen bei der anstehenden Überarbeitung des deutschen Umsetzungsgesetzes (Treibhausgas-Emissionshandelsgesetz (TEHG)) zur EU-ETS-Richtlinie unbedingt vermieden werden. </w:t>
                            </w:r>
                          </w:p>
                          <w:p w14:paraId="175D05DB" w14:textId="77777777" w:rsidR="00063059" w:rsidRPr="00A93C34" w:rsidRDefault="00063059" w:rsidP="00063059">
                            <w:pPr>
                              <w:keepNext/>
                              <w:spacing w:before="120" w:after="0" w:line="240" w:lineRule="auto"/>
                              <w:rPr>
                                <w:rFonts w:ascii="Arial" w:hAnsi="Arial" w:cs="Arial"/>
                              </w:rPr>
                            </w:pPr>
                            <w:r w:rsidRPr="00A93C34">
                              <w:rPr>
                                <w:rFonts w:ascii="Arial" w:hAnsi="Arial" w:cs="Arial"/>
                              </w:rPr>
                              <w:t>Zusätzliche nationale Maßnahmen (z.B. CO</w:t>
                            </w:r>
                            <w:r w:rsidRPr="00A93C34">
                              <w:rPr>
                                <w:rFonts w:ascii="Arial" w:hAnsi="Arial" w:cs="Arial"/>
                                <w:vertAlign w:val="subscript"/>
                              </w:rPr>
                              <w:t>2</w:t>
                            </w:r>
                            <w:r w:rsidRPr="00A93C34">
                              <w:rPr>
                                <w:rFonts w:ascii="Arial" w:hAnsi="Arial" w:cs="Arial"/>
                              </w:rPr>
                              <w:t xml:space="preserve">-Bepreisung, Klimaschutzgesetz),  sind - sofern sie nicht vermeidbar sind - auf die bestehenden Regulierungen auf europäischer Ebene anzupassen, da sonst kontraproduktive, ineffiziente Doppelregulierung droht.  </w:t>
                            </w:r>
                          </w:p>
                          <w:p w14:paraId="4DC22145" w14:textId="6FA8EFE2" w:rsidR="00063059" w:rsidRPr="00A93C34" w:rsidRDefault="000630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F65DC" id="_x0000_s1034" type="#_x0000_t202" style="position:absolute;left:0;text-align:left;margin-left:13.9pt;margin-top:81.35pt;width:425.15pt;height:19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" fillcolor="#bfbfbf [2412]">
                <v:textbox>
                  <w:txbxContent>
                    <w:p w14:paraId="3F079D86" w14:textId="77777777" w:rsidR="00063059" w:rsidRPr="00A93C34" w:rsidRDefault="00063059" w:rsidP="00063059">
                      <w:pPr>
                        <w:keepNext/>
                        <w:spacing w:before="120" w:after="0" w:line="240" w:lineRule="auto"/>
                        <w:rPr>
                          <w:rFonts w:ascii="Arial" w:hAnsi="Arial" w:cs="Arial"/>
                        </w:rPr>
                      </w:pPr>
                      <w:r w:rsidRPr="00A93C34">
                        <w:rPr>
                          <w:rFonts w:ascii="Arial" w:hAnsi="Arial" w:cs="Arial"/>
                        </w:rPr>
                        <w:t>Um die Chemieunternehmen in der EU vor "Carbon-</w:t>
                      </w:r>
                      <w:proofErr w:type="spellStart"/>
                      <w:r w:rsidRPr="00A93C34">
                        <w:rPr>
                          <w:rFonts w:ascii="Arial" w:hAnsi="Arial" w:cs="Arial"/>
                        </w:rPr>
                        <w:t>Leakage</w:t>
                      </w:r>
                      <w:proofErr w:type="spellEnd"/>
                      <w:r w:rsidRPr="00A93C34">
                        <w:rPr>
                          <w:rFonts w:ascii="Arial" w:hAnsi="Arial" w:cs="Arial"/>
                        </w:rPr>
                        <w:t>" zu schützen und eine Produktionsverlagerung in Regionen außerhalb der EU zu verhindern, muss eine ausreichende Strompreiskompensation erfolgen, ebenso wie eine ausreichende Zuteilung von kostenlosen Emissionszertifikaten. Dieses muss für alle von Carbon-</w:t>
                      </w:r>
                      <w:proofErr w:type="spellStart"/>
                      <w:r w:rsidRPr="00A93C34">
                        <w:rPr>
                          <w:rFonts w:ascii="Arial" w:hAnsi="Arial" w:cs="Arial"/>
                        </w:rPr>
                        <w:t>Leakage</w:t>
                      </w:r>
                      <w:proofErr w:type="spellEnd"/>
                      <w:r w:rsidRPr="00A93C34">
                        <w:rPr>
                          <w:rFonts w:ascii="Arial" w:hAnsi="Arial" w:cs="Arial"/>
                        </w:rPr>
                        <w:t xml:space="preserve"> bedrohten Chemieunternehmen gelten. </w:t>
                      </w:r>
                    </w:p>
                    <w:p w14:paraId="2232F13A" w14:textId="77777777" w:rsidR="00063059" w:rsidRPr="00A93C34" w:rsidRDefault="00063059" w:rsidP="00063059">
                      <w:pPr>
                        <w:keepNext/>
                        <w:spacing w:before="120" w:after="0" w:line="240" w:lineRule="auto"/>
                        <w:rPr>
                          <w:rFonts w:ascii="Arial" w:hAnsi="Arial" w:cs="Arial"/>
                        </w:rPr>
                      </w:pPr>
                      <w:r w:rsidRPr="00A93C34">
                        <w:rPr>
                          <w:rFonts w:ascii="Arial" w:hAnsi="Arial" w:cs="Arial"/>
                        </w:rPr>
                        <w:t xml:space="preserve">Wir setzen uns dafür ein, dass nationale Verschärfungen bei der anstehenden Überarbeitung des deutschen Umsetzungsgesetzes (Treibhausgas-Emissionshandelsgesetz (TEHG)) zur EU-ETS-Richtlinie unbedingt vermieden werden. </w:t>
                      </w:r>
                    </w:p>
                    <w:p w14:paraId="175D05DB" w14:textId="77777777" w:rsidR="00063059" w:rsidRPr="00A93C34" w:rsidRDefault="00063059" w:rsidP="00063059">
                      <w:pPr>
                        <w:keepNext/>
                        <w:spacing w:before="120" w:after="0" w:line="240" w:lineRule="auto"/>
                        <w:rPr>
                          <w:rFonts w:ascii="Arial" w:hAnsi="Arial" w:cs="Arial"/>
                        </w:rPr>
                      </w:pPr>
                      <w:r w:rsidRPr="00A93C34">
                        <w:rPr>
                          <w:rFonts w:ascii="Arial" w:hAnsi="Arial" w:cs="Arial"/>
                        </w:rPr>
                        <w:t>Zusätzliche nationale Maßnahmen (z.B. CO</w:t>
                      </w:r>
                      <w:r w:rsidRPr="00A93C34">
                        <w:rPr>
                          <w:rFonts w:ascii="Arial" w:hAnsi="Arial" w:cs="Arial"/>
                          <w:vertAlign w:val="subscript"/>
                        </w:rPr>
                        <w:t>2</w:t>
                      </w:r>
                      <w:r w:rsidRPr="00A93C34">
                        <w:rPr>
                          <w:rFonts w:ascii="Arial" w:hAnsi="Arial" w:cs="Arial"/>
                        </w:rPr>
                        <w:t xml:space="preserve">-Bepreisung, Klimaschutzgesetz),  sind - sofern sie nicht vermeidbar sind - auf die bestehenden Regulierungen auf europäischer Ebene anzupassen, da sonst kontraproduktive, ineffiziente Doppelregulierung droht.  </w:t>
                      </w:r>
                    </w:p>
                    <w:p w14:paraId="4DC22145" w14:textId="6FA8EFE2" w:rsidR="00063059" w:rsidRPr="00A93C34" w:rsidRDefault="00063059"/>
                  </w:txbxContent>
                </v:textbox>
                <w10:wrap type="square"/>
              </v:shape>
            </w:pict>
          </mc:Fallback>
        </mc:AlternateContent>
      </w:r>
      <w:r w:rsidR="00756A79" w:rsidRPr="00113C0D">
        <w:rPr>
          <w:rFonts w:ascii="Arial" w:hAnsi="Arial" w:cs="Arial"/>
        </w:rPr>
        <w:t xml:space="preserve">Da das aktuelle EU-Minderungsziel </w:t>
      </w:r>
      <w:r w:rsidR="006B1CC1" w:rsidRPr="00113C0D">
        <w:rPr>
          <w:rFonts w:ascii="Arial" w:hAnsi="Arial" w:cs="Arial"/>
        </w:rPr>
        <w:t xml:space="preserve">für den Emissionshandelssektor </w:t>
      </w:r>
      <w:r w:rsidR="00756A79" w:rsidRPr="00113C0D">
        <w:rPr>
          <w:rFonts w:ascii="Arial" w:hAnsi="Arial" w:cs="Arial"/>
        </w:rPr>
        <w:t xml:space="preserve">von insgesamt </w:t>
      </w:r>
      <w:r w:rsidR="00C35034" w:rsidRPr="00113C0D">
        <w:rPr>
          <w:rFonts w:ascii="Arial" w:hAnsi="Arial" w:cs="Arial"/>
        </w:rPr>
        <w:t xml:space="preserve">minus </w:t>
      </w:r>
      <w:r w:rsidR="00756A79" w:rsidRPr="00113C0D">
        <w:rPr>
          <w:rFonts w:ascii="Arial" w:hAnsi="Arial" w:cs="Arial"/>
        </w:rPr>
        <w:t>40 % bis 2030 (im Vergleich zu 1990) noch nicht erreicht ist, kommen auf die Chemieindustrie weitere Kosten zu.</w:t>
      </w:r>
      <w:r w:rsidR="0033517E" w:rsidRPr="00113C0D">
        <w:rPr>
          <w:rFonts w:ascii="Arial" w:hAnsi="Arial" w:cs="Arial"/>
        </w:rPr>
        <w:t xml:space="preserve"> All diese Mehrkosten aus dem Emissionshandel</w:t>
      </w:r>
      <w:r w:rsidR="00301DA1" w:rsidRPr="00113C0D">
        <w:rPr>
          <w:rFonts w:ascii="Arial" w:hAnsi="Arial" w:cs="Arial"/>
        </w:rPr>
        <w:t xml:space="preserve">, die so außerhalb der EU nicht entstehen, </w:t>
      </w:r>
      <w:r w:rsidR="00AA02E2" w:rsidRPr="00113C0D">
        <w:rPr>
          <w:rFonts w:ascii="Arial" w:hAnsi="Arial" w:cs="Arial"/>
        </w:rPr>
        <w:t>drohen zu einer Abwanderung</w:t>
      </w:r>
      <w:r w:rsidR="00AA02E2" w:rsidRPr="001C4ABE">
        <w:rPr>
          <w:rFonts w:ascii="Arial" w:hAnsi="Arial" w:cs="Arial"/>
          <w:sz w:val="24"/>
          <w:szCs w:val="24"/>
        </w:rPr>
        <w:t xml:space="preserve"> e</w:t>
      </w:r>
      <w:r w:rsidR="004C593B" w:rsidRPr="001C4ABE">
        <w:rPr>
          <w:rFonts w:ascii="Arial" w:hAnsi="Arial" w:cs="Arial"/>
          <w:sz w:val="24"/>
          <w:szCs w:val="24"/>
        </w:rPr>
        <w:t xml:space="preserve">missionsintensiver Produktion und damit </w:t>
      </w:r>
      <w:r w:rsidR="00552CD3" w:rsidRPr="001C4ABE">
        <w:rPr>
          <w:rFonts w:ascii="Arial" w:hAnsi="Arial" w:cs="Arial"/>
          <w:sz w:val="24"/>
          <w:szCs w:val="24"/>
        </w:rPr>
        <w:t xml:space="preserve">ggf. </w:t>
      </w:r>
      <w:r w:rsidR="004C593B" w:rsidRPr="001C4ABE">
        <w:rPr>
          <w:rFonts w:ascii="Arial" w:hAnsi="Arial" w:cs="Arial"/>
          <w:sz w:val="24"/>
          <w:szCs w:val="24"/>
        </w:rPr>
        <w:t>zu einem „</w:t>
      </w:r>
      <w:r w:rsidR="0033517E" w:rsidRPr="001C4ABE">
        <w:rPr>
          <w:rFonts w:ascii="Arial" w:hAnsi="Arial" w:cs="Arial"/>
          <w:sz w:val="24"/>
          <w:szCs w:val="24"/>
        </w:rPr>
        <w:t>Carbon-</w:t>
      </w:r>
      <w:proofErr w:type="spellStart"/>
      <w:r w:rsidR="0033517E" w:rsidRPr="001C4ABE">
        <w:rPr>
          <w:rFonts w:ascii="Arial" w:hAnsi="Arial" w:cs="Arial"/>
          <w:sz w:val="24"/>
          <w:szCs w:val="24"/>
        </w:rPr>
        <w:t>Leakage</w:t>
      </w:r>
      <w:proofErr w:type="spellEnd"/>
      <w:r w:rsidR="004C593B" w:rsidRPr="001C4ABE">
        <w:rPr>
          <w:rFonts w:ascii="Arial" w:hAnsi="Arial" w:cs="Arial"/>
          <w:sz w:val="24"/>
          <w:szCs w:val="24"/>
        </w:rPr>
        <w:t>“</w:t>
      </w:r>
      <w:r w:rsidR="00AA02E2" w:rsidRPr="001C4ABE">
        <w:rPr>
          <w:rFonts w:ascii="Arial" w:hAnsi="Arial" w:cs="Arial"/>
          <w:sz w:val="24"/>
          <w:szCs w:val="24"/>
        </w:rPr>
        <w:t xml:space="preserve"> zu führen</w:t>
      </w:r>
      <w:r w:rsidR="0033517E" w:rsidRPr="001C4ABE">
        <w:rPr>
          <w:rFonts w:ascii="Arial" w:hAnsi="Arial" w:cs="Arial"/>
          <w:sz w:val="24"/>
          <w:szCs w:val="24"/>
        </w:rPr>
        <w:t>.</w:t>
      </w:r>
    </w:p>
    <w:p w14:paraId="7DB659A3" w14:textId="0987656B" w:rsidR="00001440" w:rsidRPr="00A93C34" w:rsidRDefault="00001440" w:rsidP="00C44943">
      <w:pPr>
        <w:keepNext/>
        <w:spacing w:before="120" w:after="0" w:line="240" w:lineRule="auto"/>
        <w:jc w:val="both"/>
        <w:rPr>
          <w:rFonts w:ascii="Arial" w:hAnsi="Arial" w:cs="Arial"/>
          <w:b/>
        </w:rPr>
      </w:pPr>
    </w:p>
    <w:p w14:paraId="5F17B929" w14:textId="77777777" w:rsidR="00BC2CDF" w:rsidRPr="00A93C34" w:rsidRDefault="0055501D" w:rsidP="00C44943">
      <w:pPr>
        <w:pStyle w:val="Listenabsatz"/>
        <w:numPr>
          <w:ilvl w:val="0"/>
          <w:numId w:val="19"/>
        </w:numPr>
        <w:spacing w:before="120" w:after="0" w:line="240" w:lineRule="auto"/>
        <w:jc w:val="both"/>
        <w:rPr>
          <w:rFonts w:ascii="Arial" w:hAnsi="Arial" w:cs="Arial"/>
          <w:b/>
          <w:color w:val="FF0000"/>
        </w:rPr>
      </w:pPr>
      <w:r w:rsidRPr="00A93C34">
        <w:rPr>
          <w:rFonts w:ascii="Arial" w:hAnsi="Arial" w:cs="Arial"/>
          <w:b/>
          <w:color w:val="FF0000"/>
        </w:rPr>
        <w:t xml:space="preserve">Vereinfachung </w:t>
      </w:r>
      <w:r w:rsidR="002F5562" w:rsidRPr="00A93C34">
        <w:rPr>
          <w:rFonts w:ascii="Arial" w:hAnsi="Arial" w:cs="Arial"/>
          <w:b/>
          <w:color w:val="FF0000"/>
        </w:rPr>
        <w:t xml:space="preserve">und Beschleunigung </w:t>
      </w:r>
      <w:r w:rsidRPr="00A93C34">
        <w:rPr>
          <w:rFonts w:ascii="Arial" w:hAnsi="Arial" w:cs="Arial"/>
          <w:b/>
          <w:color w:val="FF0000"/>
        </w:rPr>
        <w:t xml:space="preserve">von </w:t>
      </w:r>
      <w:r w:rsidR="00A87C82" w:rsidRPr="00A93C34">
        <w:rPr>
          <w:rFonts w:ascii="Arial" w:hAnsi="Arial" w:cs="Arial"/>
          <w:b/>
          <w:color w:val="FF0000"/>
        </w:rPr>
        <w:t>Genehmigungsverfahren</w:t>
      </w:r>
    </w:p>
    <w:p w14:paraId="2C274711" w14:textId="707B0A3E" w:rsidR="00C660DF" w:rsidRPr="00A93C34" w:rsidRDefault="00C660DF" w:rsidP="00C44943">
      <w:pPr>
        <w:spacing w:before="120" w:after="0" w:line="240" w:lineRule="auto"/>
        <w:jc w:val="both"/>
        <w:rPr>
          <w:rFonts w:ascii="Arial" w:hAnsi="Arial" w:cs="Arial"/>
        </w:rPr>
      </w:pPr>
      <w:r w:rsidRPr="00A93C34">
        <w:rPr>
          <w:rFonts w:ascii="Arial" w:hAnsi="Arial" w:cs="Arial"/>
        </w:rPr>
        <w:t>Deutsches und europäisches Umweltrecht, dabei insbesondere das Wasserrecht und die Regelungen im Hinblick auf Immissionen, haben eine große Bedeutung für den Wirtschaftsstandort Deutschland. Das Umweltrecht entscheidet letztendlich über die Genehmigung und den Betrieb von Industrieanlagen – und damit über die zukünftige Entwicklung des Produktionsstandortes Deutschland sowie die damit verbundene Sicherung von Arbeitsplätzen</w:t>
      </w:r>
      <w:r w:rsidR="004D3D82">
        <w:rPr>
          <w:rFonts w:ascii="Arial" w:hAnsi="Arial" w:cs="Arial"/>
        </w:rPr>
        <w:t>.</w:t>
      </w:r>
    </w:p>
    <w:p w14:paraId="4A84FD3D" w14:textId="3BC6C957" w:rsidR="00BC74A4" w:rsidRPr="00A93C34" w:rsidRDefault="005B4F04" w:rsidP="00C44943">
      <w:pPr>
        <w:spacing w:before="120" w:after="0" w:line="240" w:lineRule="auto"/>
        <w:jc w:val="both"/>
        <w:rPr>
          <w:rFonts w:ascii="Arial" w:hAnsi="Arial" w:cs="Arial"/>
        </w:rPr>
      </w:pPr>
      <w:r w:rsidRPr="00A93C34">
        <w:rPr>
          <w:rFonts w:ascii="Arial" w:hAnsi="Arial" w:cs="Arial"/>
        </w:rPr>
        <w:lastRenderedPageBreak/>
        <w:t xml:space="preserve">Die zunehmende Komplexität und die neuen Anforderungen aus EU- und Bundesrecht stellen betroffene Unternehmen vor hohe fachliche, zeitliche und auch finanzielle Herausforderungen. </w:t>
      </w:r>
      <w:r w:rsidR="00AE1AA9" w:rsidRPr="00A93C34">
        <w:rPr>
          <w:rFonts w:ascii="Arial" w:hAnsi="Arial" w:cs="Arial"/>
        </w:rPr>
        <w:t xml:space="preserve">Auch für die Genehmigungsbehörden sind die Anforderungen komplexer und </w:t>
      </w:r>
      <w:r w:rsidR="00D9477F" w:rsidRPr="00A93C34">
        <w:rPr>
          <w:rFonts w:ascii="Arial" w:hAnsi="Arial" w:cs="Arial"/>
        </w:rPr>
        <w:t>aufwändiger</w:t>
      </w:r>
      <w:r w:rsidR="00AE1AA9" w:rsidRPr="00A93C34">
        <w:rPr>
          <w:rFonts w:ascii="Arial" w:hAnsi="Arial" w:cs="Arial"/>
        </w:rPr>
        <w:t xml:space="preserve"> geworden. </w:t>
      </w:r>
      <w:r w:rsidRPr="00A93C34">
        <w:rPr>
          <w:rFonts w:ascii="Arial" w:hAnsi="Arial" w:cs="Arial"/>
        </w:rPr>
        <w:t xml:space="preserve">Genehmigungsverfahren dauern länger und erfordern immer häufiger externe Gutachten. Mitunter finden Unternehmen </w:t>
      </w:r>
      <w:r w:rsidR="00AE1AA9" w:rsidRPr="00A93C34">
        <w:rPr>
          <w:rFonts w:ascii="Arial" w:hAnsi="Arial" w:cs="Arial"/>
        </w:rPr>
        <w:t xml:space="preserve">jedoch </w:t>
      </w:r>
      <w:r w:rsidRPr="00A93C34">
        <w:rPr>
          <w:rFonts w:ascii="Arial" w:hAnsi="Arial" w:cs="Arial"/>
        </w:rPr>
        <w:t xml:space="preserve">zeitnah keine Gutachter und Sachverständigen. </w:t>
      </w:r>
      <w:r w:rsidR="00140BC6" w:rsidRPr="00A93C34">
        <w:rPr>
          <w:rFonts w:ascii="Arial" w:hAnsi="Arial" w:cs="Arial"/>
        </w:rPr>
        <w:t xml:space="preserve">Zudem wird das Vertrauen der Unternehmen in die Investitionssicherheit am Standort Deutschland dadurch beeinträchtigt, dass auch </w:t>
      </w:r>
      <w:r w:rsidR="00BC74A4" w:rsidRPr="00A93C34">
        <w:rPr>
          <w:rFonts w:ascii="Arial" w:hAnsi="Arial" w:cs="Arial"/>
        </w:rPr>
        <w:t>bereits genehmigte Anlagen</w:t>
      </w:r>
      <w:r w:rsidR="00140BC6" w:rsidRPr="00A93C34">
        <w:rPr>
          <w:rFonts w:ascii="Arial" w:hAnsi="Arial" w:cs="Arial"/>
        </w:rPr>
        <w:t xml:space="preserve"> beklagt werden können</w:t>
      </w:r>
      <w:r w:rsidR="00BC74A4" w:rsidRPr="00A93C34">
        <w:rPr>
          <w:rFonts w:ascii="Arial" w:hAnsi="Arial" w:cs="Arial"/>
        </w:rPr>
        <w:t>.</w:t>
      </w:r>
      <w:r w:rsidR="00987FF7" w:rsidRPr="00A93C34">
        <w:rPr>
          <w:rFonts w:ascii="Arial" w:hAnsi="Arial" w:cs="Arial"/>
        </w:rPr>
        <w:t xml:space="preserve"> Die dringend erforderliche Planungssicherheit gerät zunehmend in Gefahr.</w:t>
      </w:r>
    </w:p>
    <w:p w14:paraId="79DE2399" w14:textId="20537FF5" w:rsidR="005B4F04" w:rsidRPr="002902D4" w:rsidRDefault="005B4F04" w:rsidP="00C44943">
      <w:pPr>
        <w:spacing w:before="120" w:after="0" w:line="240" w:lineRule="auto"/>
        <w:jc w:val="both"/>
        <w:rPr>
          <w:rFonts w:ascii="Arial" w:hAnsi="Arial" w:cs="Arial"/>
        </w:rPr>
      </w:pPr>
      <w:r w:rsidRPr="002902D4">
        <w:rPr>
          <w:rFonts w:ascii="Arial" w:hAnsi="Arial" w:cs="Arial"/>
        </w:rPr>
        <w:t xml:space="preserve">Dieser Trend führt </w:t>
      </w:r>
      <w:r w:rsidR="00BC74A4" w:rsidRPr="002902D4">
        <w:rPr>
          <w:rFonts w:ascii="Arial" w:hAnsi="Arial" w:cs="Arial"/>
        </w:rPr>
        <w:t xml:space="preserve">dazu, dass </w:t>
      </w:r>
      <w:r w:rsidRPr="002902D4">
        <w:rPr>
          <w:rFonts w:ascii="Arial" w:hAnsi="Arial" w:cs="Arial"/>
        </w:rPr>
        <w:t>Investition</w:t>
      </w:r>
      <w:r w:rsidR="00140BC6" w:rsidRPr="002902D4">
        <w:rPr>
          <w:rFonts w:ascii="Arial" w:hAnsi="Arial" w:cs="Arial"/>
        </w:rPr>
        <w:t xml:space="preserve">sentscheidungen immer häufiger nicht zugunsten einer </w:t>
      </w:r>
      <w:r w:rsidR="00BC74A4" w:rsidRPr="002902D4">
        <w:rPr>
          <w:rFonts w:ascii="Arial" w:hAnsi="Arial" w:cs="Arial"/>
        </w:rPr>
        <w:t xml:space="preserve">Modernisierung </w:t>
      </w:r>
      <w:r w:rsidR="00467B47" w:rsidRPr="002902D4">
        <w:rPr>
          <w:rFonts w:ascii="Arial" w:hAnsi="Arial" w:cs="Arial"/>
        </w:rPr>
        <w:t xml:space="preserve">oder eines Neubaus </w:t>
      </w:r>
      <w:r w:rsidR="00BC74A4" w:rsidRPr="002902D4">
        <w:rPr>
          <w:rFonts w:ascii="Arial" w:hAnsi="Arial" w:cs="Arial"/>
        </w:rPr>
        <w:t>von Anlagen in Deutschland</w:t>
      </w:r>
      <w:r w:rsidR="00140BC6" w:rsidRPr="002902D4">
        <w:rPr>
          <w:rFonts w:ascii="Arial" w:hAnsi="Arial" w:cs="Arial"/>
        </w:rPr>
        <w:t>,</w:t>
      </w:r>
      <w:r w:rsidR="00BC74A4" w:rsidRPr="002902D4">
        <w:rPr>
          <w:rFonts w:ascii="Arial" w:hAnsi="Arial" w:cs="Arial"/>
        </w:rPr>
        <w:t xml:space="preserve"> </w:t>
      </w:r>
      <w:r w:rsidR="00140BC6" w:rsidRPr="002902D4">
        <w:rPr>
          <w:rFonts w:ascii="Arial" w:hAnsi="Arial" w:cs="Arial"/>
        </w:rPr>
        <w:t xml:space="preserve">sondern für </w:t>
      </w:r>
      <w:r w:rsidR="00BC74A4" w:rsidRPr="002902D4">
        <w:rPr>
          <w:rFonts w:ascii="Arial" w:hAnsi="Arial" w:cs="Arial"/>
        </w:rPr>
        <w:t xml:space="preserve">den </w:t>
      </w:r>
      <w:r w:rsidRPr="002902D4">
        <w:rPr>
          <w:rFonts w:ascii="Arial" w:hAnsi="Arial" w:cs="Arial"/>
        </w:rPr>
        <w:t xml:space="preserve">Neubau von Anlagen </w:t>
      </w:r>
      <w:r w:rsidR="00BC74A4" w:rsidRPr="002902D4">
        <w:rPr>
          <w:rFonts w:ascii="Arial" w:hAnsi="Arial" w:cs="Arial"/>
        </w:rPr>
        <w:t xml:space="preserve">an </w:t>
      </w:r>
      <w:r w:rsidRPr="002902D4">
        <w:rPr>
          <w:rFonts w:ascii="Arial" w:hAnsi="Arial" w:cs="Arial"/>
        </w:rPr>
        <w:t>Standorte</w:t>
      </w:r>
      <w:r w:rsidR="00BC74A4" w:rsidRPr="002902D4">
        <w:rPr>
          <w:rFonts w:ascii="Arial" w:hAnsi="Arial" w:cs="Arial"/>
        </w:rPr>
        <w:t>n</w:t>
      </w:r>
      <w:r w:rsidRPr="002902D4">
        <w:rPr>
          <w:rFonts w:ascii="Arial" w:hAnsi="Arial" w:cs="Arial"/>
        </w:rPr>
        <w:t xml:space="preserve"> außerhalb </w:t>
      </w:r>
      <w:r w:rsidR="00846DB9" w:rsidRPr="002902D4">
        <w:rPr>
          <w:rFonts w:ascii="Arial" w:hAnsi="Arial" w:cs="Arial"/>
        </w:rPr>
        <w:t xml:space="preserve">Deutschlands und </w:t>
      </w:r>
      <w:r w:rsidRPr="002902D4">
        <w:rPr>
          <w:rFonts w:ascii="Arial" w:hAnsi="Arial" w:cs="Arial"/>
        </w:rPr>
        <w:t>der EU</w:t>
      </w:r>
      <w:r w:rsidR="00140BC6" w:rsidRPr="002902D4">
        <w:rPr>
          <w:rFonts w:ascii="Arial" w:hAnsi="Arial" w:cs="Arial"/>
        </w:rPr>
        <w:t xml:space="preserve"> getroffen werden</w:t>
      </w:r>
      <w:r w:rsidRPr="002902D4">
        <w:rPr>
          <w:rFonts w:ascii="Arial" w:hAnsi="Arial" w:cs="Arial"/>
        </w:rPr>
        <w:t xml:space="preserve">. </w:t>
      </w:r>
    </w:p>
    <w:p w14:paraId="3F1B9657" w14:textId="1EAA2AA0" w:rsidR="00FD659B" w:rsidRPr="002902D4" w:rsidRDefault="00E67B3B" w:rsidP="00C44943">
      <w:pPr>
        <w:spacing w:before="120" w:after="0" w:line="240" w:lineRule="auto"/>
        <w:jc w:val="both"/>
        <w:rPr>
          <w:rFonts w:ascii="Arial" w:hAnsi="Arial" w:cs="Arial"/>
        </w:rPr>
      </w:pPr>
      <w:r w:rsidRPr="002902D4">
        <w:rPr>
          <w:rFonts w:ascii="Arial" w:hAnsi="Arial" w:cs="Arial"/>
          <w:noProof/>
          <w:u w:val="single"/>
          <w:lang w:eastAsia="de-DE"/>
        </w:rPr>
        <mc:AlternateContent>
          <mc:Choice Requires="wps">
            <w:drawing>
              <wp:anchor distT="45720" distB="45720" distL="114300" distR="114300" simplePos="0" relativeHeight="251678720" behindDoc="0" locked="0" layoutInCell="1" allowOverlap="1" wp14:anchorId="68DF1A23" wp14:editId="56560C90">
                <wp:simplePos x="0" y="0"/>
                <wp:positionH relativeFrom="column">
                  <wp:align>center</wp:align>
                </wp:positionH>
                <wp:positionV relativeFrom="paragraph">
                  <wp:posOffset>694690</wp:posOffset>
                </wp:positionV>
                <wp:extent cx="5400000" cy="1562100"/>
                <wp:effectExtent l="0" t="0" r="10795" b="1905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1562100"/>
                        </a:xfrm>
                        <a:prstGeom prst="rect">
                          <a:avLst/>
                        </a:prstGeom>
                        <a:solidFill>
                          <a:schemeClr val="bg1">
                            <a:lumMod val="75000"/>
                          </a:schemeClr>
                        </a:solidFill>
                        <a:ln w="9525">
                          <a:solidFill>
                            <a:srgbClr val="000000"/>
                          </a:solidFill>
                          <a:miter lim="800000"/>
                          <a:headEnd/>
                          <a:tailEnd/>
                        </a:ln>
                      </wps:spPr>
                      <wps:txbx>
                        <w:txbxContent>
                          <w:p w14:paraId="3C181F97" w14:textId="77777777" w:rsidR="00E67B3B" w:rsidRPr="002902D4" w:rsidRDefault="00E67B3B" w:rsidP="00E67B3B">
                            <w:pPr>
                              <w:spacing w:before="120" w:after="0" w:line="240" w:lineRule="auto"/>
                              <w:rPr>
                                <w:rFonts w:ascii="Arial" w:hAnsi="Arial" w:cs="Arial"/>
                              </w:rPr>
                            </w:pPr>
                            <w:r w:rsidRPr="002902D4">
                              <w:rPr>
                                <w:rFonts w:ascii="Arial" w:hAnsi="Arial" w:cs="Arial"/>
                              </w:rPr>
                              <w:t xml:space="preserve">Wir setzen uns für eine Umsetzung der EU-Vorgaben 1:1 ein. Wirtschaftliche und industrielle Aktivitäten müssen weiter genehmigungsfähig bleiben, um dem ökonomischen Aspekt der Nachhaltigkeit ausreichend gerecht zu werden. </w:t>
                            </w:r>
                          </w:p>
                          <w:p w14:paraId="0480AB57" w14:textId="77777777" w:rsidR="00E67B3B" w:rsidRPr="002902D4" w:rsidRDefault="00E67B3B" w:rsidP="00E67B3B">
                            <w:pPr>
                              <w:spacing w:before="120" w:after="0" w:line="240" w:lineRule="auto"/>
                              <w:rPr>
                                <w:rFonts w:ascii="Arial" w:hAnsi="Arial" w:cs="Arial"/>
                              </w:rPr>
                            </w:pPr>
                            <w:r w:rsidRPr="002902D4">
                              <w:rPr>
                                <w:rFonts w:ascii="Arial" w:hAnsi="Arial" w:cs="Arial"/>
                              </w:rPr>
                              <w:t>Die Genehmigungsbehörden müssen qualitativ und quantitativ in der Lage sein bzw. in die Lage versetzt werden, Anträge auf Genehmigungen schnell zu prüfen und zu entscheiden. Dabei sollte ein regelmäßiger Informationsaustausch mit den betroffenen Unternehmen selbstverständlich und die dafür erforderlichen Kapazitäten vorhanden sein.</w:t>
                            </w:r>
                          </w:p>
                          <w:p w14:paraId="1C02F935" w14:textId="3A7881CB" w:rsidR="00E67B3B" w:rsidRPr="002902D4" w:rsidRDefault="00E67B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F1A23" id="_x0000_s1035" type="#_x0000_t202" style="position:absolute;left:0;text-align:left;margin-left:0;margin-top:54.7pt;width:425.2pt;height:123pt;z-index:251678720;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" fillcolor="#bfbfbf [2412]">
                <v:textbox>
                  <w:txbxContent>
                    <w:p w14:paraId="3C181F97" w14:textId="77777777" w:rsidR="00E67B3B" w:rsidRPr="002902D4" w:rsidRDefault="00E67B3B" w:rsidP="00E67B3B">
                      <w:pPr>
                        <w:spacing w:before="120" w:after="0" w:line="240" w:lineRule="auto"/>
                        <w:rPr>
                          <w:rFonts w:ascii="Arial" w:hAnsi="Arial" w:cs="Arial"/>
                        </w:rPr>
                      </w:pPr>
                      <w:r w:rsidRPr="002902D4">
                        <w:rPr>
                          <w:rFonts w:ascii="Arial" w:hAnsi="Arial" w:cs="Arial"/>
                        </w:rPr>
                        <w:t xml:space="preserve">Wir setzen uns für eine Umsetzung der EU-Vorgaben 1:1 ein. Wirtschaftliche und industrielle Aktivitäten müssen weiter genehmigungsfähig bleiben, um dem ökonomischen Aspekt der Nachhaltigkeit ausreichend gerecht zu werden. </w:t>
                      </w:r>
                    </w:p>
                    <w:p w14:paraId="0480AB57" w14:textId="77777777" w:rsidR="00E67B3B" w:rsidRPr="002902D4" w:rsidRDefault="00E67B3B" w:rsidP="00E67B3B">
                      <w:pPr>
                        <w:spacing w:before="120" w:after="0" w:line="240" w:lineRule="auto"/>
                        <w:rPr>
                          <w:rFonts w:ascii="Arial" w:hAnsi="Arial" w:cs="Arial"/>
                        </w:rPr>
                      </w:pPr>
                      <w:r w:rsidRPr="002902D4">
                        <w:rPr>
                          <w:rFonts w:ascii="Arial" w:hAnsi="Arial" w:cs="Arial"/>
                        </w:rPr>
                        <w:t>Die Genehmigungsbehörden müssen qualitativ und quantitativ in der Lage sein bzw. in die Lage versetzt werden, Anträge auf Genehmigungen schnell zu prüfen und zu entscheiden. Dabei sollte ein regelmäßiger Informationsaustausch mit den betroffenen Unternehmen selbstverständlich und die dafür erforderlichen Kapazitäten vorhanden sein.</w:t>
                      </w:r>
                    </w:p>
                    <w:p w14:paraId="1C02F935" w14:textId="3A7881CB" w:rsidR="00E67B3B" w:rsidRPr="002902D4" w:rsidRDefault="00E67B3B"/>
                  </w:txbxContent>
                </v:textbox>
                <w10:wrap type="square"/>
              </v:shape>
            </w:pict>
          </mc:Fallback>
        </mc:AlternateContent>
      </w:r>
      <w:r w:rsidR="00991ECF" w:rsidRPr="002902D4">
        <w:rPr>
          <w:rFonts w:ascii="Arial" w:hAnsi="Arial" w:cs="Arial"/>
        </w:rPr>
        <w:t>Wenn dann auch noch die Umsetzung von EU-</w:t>
      </w:r>
      <w:r w:rsidR="00987FF7" w:rsidRPr="002902D4">
        <w:rPr>
          <w:rFonts w:ascii="Arial" w:hAnsi="Arial" w:cs="Arial"/>
        </w:rPr>
        <w:t>Richtlinien</w:t>
      </w:r>
      <w:r w:rsidR="00991ECF" w:rsidRPr="002902D4">
        <w:rPr>
          <w:rFonts w:ascii="Arial" w:hAnsi="Arial" w:cs="Arial"/>
        </w:rPr>
        <w:t xml:space="preserve"> in deutsches Recht zu </w:t>
      </w:r>
      <w:r w:rsidR="009B4B31" w:rsidRPr="002902D4">
        <w:rPr>
          <w:rFonts w:ascii="Arial" w:hAnsi="Arial" w:cs="Arial"/>
        </w:rPr>
        <w:t>weiter</w:t>
      </w:r>
      <w:r w:rsidR="00140BC6" w:rsidRPr="002902D4">
        <w:rPr>
          <w:rFonts w:ascii="Arial" w:hAnsi="Arial" w:cs="Arial"/>
        </w:rPr>
        <w:t xml:space="preserve">en </w:t>
      </w:r>
      <w:r w:rsidR="00991ECF" w:rsidRPr="002902D4">
        <w:rPr>
          <w:rFonts w:ascii="Arial" w:hAnsi="Arial" w:cs="Arial"/>
        </w:rPr>
        <w:t xml:space="preserve">Verschärfungen </w:t>
      </w:r>
      <w:r w:rsidR="00B0163F" w:rsidRPr="002902D4">
        <w:rPr>
          <w:rFonts w:ascii="Arial" w:hAnsi="Arial" w:cs="Arial"/>
        </w:rPr>
        <w:t>der Anforderungen</w:t>
      </w:r>
      <w:r w:rsidR="00991ECF" w:rsidRPr="002902D4">
        <w:rPr>
          <w:rFonts w:ascii="Arial" w:hAnsi="Arial" w:cs="Arial"/>
        </w:rPr>
        <w:t xml:space="preserve"> führt, ist zusätzlich die  Wettbewerbsfähigkeit </w:t>
      </w:r>
      <w:r w:rsidR="00140BC6" w:rsidRPr="002902D4">
        <w:rPr>
          <w:rFonts w:ascii="Arial" w:hAnsi="Arial" w:cs="Arial"/>
        </w:rPr>
        <w:t xml:space="preserve">auch </w:t>
      </w:r>
      <w:r w:rsidR="00991ECF" w:rsidRPr="002902D4">
        <w:rPr>
          <w:rFonts w:ascii="Arial" w:hAnsi="Arial" w:cs="Arial"/>
        </w:rPr>
        <w:t xml:space="preserve">gegenüber anderen EU-Mitgliedstaaten beeinträchtigt. </w:t>
      </w:r>
    </w:p>
    <w:p w14:paraId="67A83A4B" w14:textId="77777777" w:rsidR="002509BF" w:rsidRPr="002902D4" w:rsidRDefault="002509BF" w:rsidP="00C44943">
      <w:pPr>
        <w:spacing w:before="120" w:after="0" w:line="240" w:lineRule="auto"/>
        <w:ind w:left="708"/>
        <w:jc w:val="both"/>
        <w:rPr>
          <w:rFonts w:ascii="Arial" w:hAnsi="Arial" w:cs="Arial"/>
          <w:u w:val="single"/>
        </w:rPr>
      </w:pPr>
    </w:p>
    <w:p w14:paraId="1491CDA9" w14:textId="78C7D8E0" w:rsidR="00EB761D" w:rsidRPr="0095571F" w:rsidRDefault="00876C01" w:rsidP="00C44943">
      <w:pPr>
        <w:spacing w:before="120" w:after="0" w:line="240" w:lineRule="auto"/>
        <w:ind w:left="708"/>
        <w:jc w:val="both"/>
        <w:rPr>
          <w:rFonts w:ascii="Arial" w:hAnsi="Arial" w:cs="Arial"/>
          <w:b/>
        </w:rPr>
      </w:pPr>
      <w:r w:rsidRPr="0095571F">
        <w:rPr>
          <w:rFonts w:ascii="Arial" w:hAnsi="Arial" w:cs="Arial"/>
          <w:b/>
        </w:rPr>
        <w:t>7.1</w:t>
      </w:r>
      <w:r w:rsidRPr="0095571F">
        <w:rPr>
          <w:rFonts w:ascii="Arial" w:hAnsi="Arial" w:cs="Arial"/>
          <w:b/>
        </w:rPr>
        <w:tab/>
      </w:r>
      <w:r w:rsidR="00EB761D" w:rsidRPr="0095571F">
        <w:rPr>
          <w:rFonts w:ascii="Arial" w:hAnsi="Arial" w:cs="Arial"/>
          <w:b/>
        </w:rPr>
        <w:t>Industrie-Emissions-Richtlinie (IED)</w:t>
      </w:r>
    </w:p>
    <w:p w14:paraId="47A0AB07" w14:textId="5A69EEC7" w:rsidR="00974044" w:rsidRPr="002902D4" w:rsidRDefault="0024542E" w:rsidP="00C44943">
      <w:pPr>
        <w:spacing w:before="120" w:after="0" w:line="240" w:lineRule="auto"/>
        <w:jc w:val="both"/>
        <w:rPr>
          <w:rFonts w:ascii="Arial" w:hAnsi="Arial" w:cs="Arial"/>
        </w:rPr>
      </w:pPr>
      <w:r w:rsidRPr="002902D4">
        <w:rPr>
          <w:rFonts w:ascii="Arial" w:hAnsi="Arial" w:cs="Arial"/>
        </w:rPr>
        <w:t xml:space="preserve">In der europäischen Industrie-Emissions-Richtlinie (IED) sind die </w:t>
      </w:r>
      <w:r w:rsidR="00B53684" w:rsidRPr="002902D4">
        <w:rPr>
          <w:rFonts w:ascii="Arial" w:hAnsi="Arial" w:cs="Arial"/>
        </w:rPr>
        <w:t>Anforderungen für Gen</w:t>
      </w:r>
      <w:r w:rsidRPr="002902D4">
        <w:rPr>
          <w:rFonts w:ascii="Arial" w:hAnsi="Arial" w:cs="Arial"/>
        </w:rPr>
        <w:t xml:space="preserve">ehmigung, Betrieb, Überwachung und Stilllegung von Industrieanlagen </w:t>
      </w:r>
      <w:r w:rsidR="00B672BF" w:rsidRPr="002902D4">
        <w:rPr>
          <w:rFonts w:ascii="Arial" w:hAnsi="Arial" w:cs="Arial"/>
        </w:rPr>
        <w:t>beschrieben</w:t>
      </w:r>
      <w:r w:rsidR="008B4D2C" w:rsidRPr="002902D4">
        <w:rPr>
          <w:rFonts w:ascii="Arial" w:hAnsi="Arial" w:cs="Arial"/>
        </w:rPr>
        <w:t xml:space="preserve">. </w:t>
      </w:r>
      <w:r w:rsidR="00575CF1" w:rsidRPr="002902D4">
        <w:rPr>
          <w:rFonts w:ascii="Arial" w:hAnsi="Arial" w:cs="Arial"/>
        </w:rPr>
        <w:t xml:space="preserve">Über </w:t>
      </w:r>
      <w:r w:rsidR="008B4D2C" w:rsidRPr="002902D4">
        <w:rPr>
          <w:rFonts w:ascii="Arial" w:hAnsi="Arial" w:cs="Arial"/>
        </w:rPr>
        <w:t>BVT</w:t>
      </w:r>
      <w:r w:rsidR="00575CF1" w:rsidRPr="002902D4">
        <w:rPr>
          <w:rFonts w:ascii="Arial" w:hAnsi="Arial" w:cs="Arial"/>
        </w:rPr>
        <w:t>-</w:t>
      </w:r>
      <w:r w:rsidR="008B4D2C" w:rsidRPr="002902D4">
        <w:rPr>
          <w:rFonts w:ascii="Arial" w:hAnsi="Arial" w:cs="Arial"/>
        </w:rPr>
        <w:t xml:space="preserve">Schlussfolgerungen </w:t>
      </w:r>
      <w:r w:rsidR="00575CF1" w:rsidRPr="002902D4">
        <w:rPr>
          <w:rFonts w:ascii="Arial" w:hAnsi="Arial" w:cs="Arial"/>
        </w:rPr>
        <w:t xml:space="preserve">(Beste Verfügbare Techniken) als eigenständige Rechtsdokumente wird der </w:t>
      </w:r>
      <w:r w:rsidR="008B4D2C" w:rsidRPr="002902D4">
        <w:rPr>
          <w:rFonts w:ascii="Arial" w:hAnsi="Arial" w:cs="Arial"/>
        </w:rPr>
        <w:t xml:space="preserve">europäische Stand der Technik </w:t>
      </w:r>
      <w:r w:rsidR="00575CF1" w:rsidRPr="002902D4">
        <w:rPr>
          <w:rFonts w:ascii="Arial" w:hAnsi="Arial" w:cs="Arial"/>
        </w:rPr>
        <w:t>festgelegt.</w:t>
      </w:r>
      <w:r w:rsidR="001118F4" w:rsidRPr="002902D4">
        <w:rPr>
          <w:rFonts w:ascii="Arial" w:hAnsi="Arial" w:cs="Arial"/>
        </w:rPr>
        <w:t xml:space="preserve"> Die BVT-Schlussfolgerungen enthalten u.a. Spannbreiten von Emissionswerten für Luft und Wasser</w:t>
      </w:r>
      <w:r w:rsidR="00974044" w:rsidRPr="002902D4">
        <w:rPr>
          <w:rFonts w:ascii="Arial" w:hAnsi="Arial" w:cs="Arial"/>
        </w:rPr>
        <w:t xml:space="preserve"> </w:t>
      </w:r>
      <w:r w:rsidR="001118F4" w:rsidRPr="002902D4">
        <w:rPr>
          <w:rFonts w:ascii="Arial" w:hAnsi="Arial" w:cs="Arial"/>
        </w:rPr>
        <w:t>(BAT AELs)</w:t>
      </w:r>
      <w:r w:rsidR="00974044" w:rsidRPr="002902D4">
        <w:rPr>
          <w:rFonts w:ascii="Arial" w:hAnsi="Arial" w:cs="Arial"/>
        </w:rPr>
        <w:t>, die</w:t>
      </w:r>
      <w:r w:rsidR="001118F4" w:rsidRPr="002902D4">
        <w:rPr>
          <w:rFonts w:ascii="Arial" w:hAnsi="Arial" w:cs="Arial"/>
        </w:rPr>
        <w:t xml:space="preserve"> von den </w:t>
      </w:r>
      <w:r w:rsidR="004D2FF4" w:rsidRPr="002902D4">
        <w:rPr>
          <w:rFonts w:ascii="Arial" w:hAnsi="Arial" w:cs="Arial"/>
        </w:rPr>
        <w:t>Industriea</w:t>
      </w:r>
      <w:r w:rsidR="001118F4" w:rsidRPr="002902D4">
        <w:rPr>
          <w:rFonts w:ascii="Arial" w:hAnsi="Arial" w:cs="Arial"/>
        </w:rPr>
        <w:t>nlagen in der EU in der Regel nicht überschritten werden</w:t>
      </w:r>
      <w:r w:rsidR="00974044" w:rsidRPr="002902D4">
        <w:rPr>
          <w:rFonts w:ascii="Arial" w:hAnsi="Arial" w:cs="Arial"/>
        </w:rPr>
        <w:t xml:space="preserve"> dürfen</w:t>
      </w:r>
      <w:r w:rsidR="001118F4" w:rsidRPr="002902D4">
        <w:rPr>
          <w:rFonts w:ascii="Arial" w:hAnsi="Arial" w:cs="Arial"/>
        </w:rPr>
        <w:t xml:space="preserve">. </w:t>
      </w:r>
    </w:p>
    <w:p w14:paraId="5CBAC867" w14:textId="082ADDB2" w:rsidR="00575CF1" w:rsidRPr="002902D4" w:rsidRDefault="0074177C" w:rsidP="00C44943">
      <w:pPr>
        <w:spacing w:before="120" w:after="0" w:line="240" w:lineRule="auto"/>
        <w:jc w:val="both"/>
        <w:rPr>
          <w:rFonts w:ascii="Arial" w:hAnsi="Arial" w:cs="Arial"/>
        </w:rPr>
      </w:pPr>
      <w:r w:rsidRPr="002902D4">
        <w:rPr>
          <w:rFonts w:ascii="Arial" w:hAnsi="Arial" w:cs="Arial"/>
        </w:rPr>
        <w:t>Die Anforderungen der BVT-Schlussfolgerungen</w:t>
      </w:r>
      <w:r w:rsidR="003A70F1" w:rsidRPr="002902D4">
        <w:rPr>
          <w:rFonts w:ascii="Arial" w:hAnsi="Arial" w:cs="Arial"/>
        </w:rPr>
        <w:t>, d.h. die Emissions</w:t>
      </w:r>
      <w:r w:rsidR="00987FF7" w:rsidRPr="002902D4">
        <w:rPr>
          <w:rFonts w:ascii="Arial" w:hAnsi="Arial" w:cs="Arial"/>
        </w:rPr>
        <w:t>werte</w:t>
      </w:r>
      <w:r w:rsidR="003A70F1" w:rsidRPr="002902D4">
        <w:rPr>
          <w:rFonts w:ascii="Arial" w:hAnsi="Arial" w:cs="Arial"/>
        </w:rPr>
        <w:t xml:space="preserve"> </w:t>
      </w:r>
      <w:r w:rsidRPr="002902D4">
        <w:rPr>
          <w:rFonts w:ascii="Arial" w:hAnsi="Arial" w:cs="Arial"/>
        </w:rPr>
        <w:t>sind innerhalb eines Jahres in nationales Recht umz</w:t>
      </w:r>
      <w:r w:rsidR="0021655A" w:rsidRPr="002902D4">
        <w:rPr>
          <w:rFonts w:ascii="Arial" w:hAnsi="Arial" w:cs="Arial"/>
        </w:rPr>
        <w:t>usetzen und innerhalb von vier J</w:t>
      </w:r>
      <w:r w:rsidRPr="002902D4">
        <w:rPr>
          <w:rFonts w:ascii="Arial" w:hAnsi="Arial" w:cs="Arial"/>
        </w:rPr>
        <w:t>ahren durch die Anlagenbetreiber einzuhalten.</w:t>
      </w:r>
      <w:r w:rsidR="00090508" w:rsidRPr="002902D4">
        <w:rPr>
          <w:rFonts w:ascii="Arial" w:hAnsi="Arial" w:cs="Arial"/>
        </w:rPr>
        <w:t xml:space="preserve"> </w:t>
      </w:r>
      <w:r w:rsidR="00965634" w:rsidRPr="002902D4">
        <w:rPr>
          <w:rFonts w:ascii="Arial" w:hAnsi="Arial" w:cs="Arial"/>
        </w:rPr>
        <w:t xml:space="preserve">Die nationalen Behörden haben das Recht, eigene </w:t>
      </w:r>
      <w:r w:rsidR="00987FF7" w:rsidRPr="002902D4">
        <w:rPr>
          <w:rFonts w:ascii="Arial" w:hAnsi="Arial" w:cs="Arial"/>
        </w:rPr>
        <w:t>Emissions</w:t>
      </w:r>
      <w:r w:rsidR="00965634" w:rsidRPr="002902D4">
        <w:rPr>
          <w:rFonts w:ascii="Arial" w:hAnsi="Arial" w:cs="Arial"/>
        </w:rPr>
        <w:t xml:space="preserve">werte innerhalb der Spannbreite </w:t>
      </w:r>
      <w:r w:rsidR="00714AB4" w:rsidRPr="002902D4">
        <w:rPr>
          <w:rFonts w:ascii="Arial" w:hAnsi="Arial" w:cs="Arial"/>
        </w:rPr>
        <w:t xml:space="preserve">oder darüber hinaus verschärfte </w:t>
      </w:r>
      <w:r w:rsidR="00F24611" w:rsidRPr="002902D4">
        <w:rPr>
          <w:rFonts w:ascii="Arial" w:hAnsi="Arial" w:cs="Arial"/>
        </w:rPr>
        <w:t>W</w:t>
      </w:r>
      <w:r w:rsidR="00714AB4" w:rsidRPr="002902D4">
        <w:rPr>
          <w:rFonts w:ascii="Arial" w:hAnsi="Arial" w:cs="Arial"/>
        </w:rPr>
        <w:t xml:space="preserve">erte </w:t>
      </w:r>
      <w:r w:rsidR="00965634" w:rsidRPr="002902D4">
        <w:rPr>
          <w:rFonts w:ascii="Arial" w:hAnsi="Arial" w:cs="Arial"/>
        </w:rPr>
        <w:t xml:space="preserve">festzulegen. </w:t>
      </w:r>
      <w:r w:rsidR="00974044" w:rsidRPr="002902D4">
        <w:rPr>
          <w:rFonts w:ascii="Arial" w:hAnsi="Arial" w:cs="Arial"/>
        </w:rPr>
        <w:t xml:space="preserve">Erst durch die Umsetzung in nationales Recht erlangen die </w:t>
      </w:r>
      <w:r w:rsidR="002362CE" w:rsidRPr="002902D4">
        <w:rPr>
          <w:rFonts w:ascii="Arial" w:hAnsi="Arial" w:cs="Arial"/>
        </w:rPr>
        <w:t xml:space="preserve">Unternehmen </w:t>
      </w:r>
      <w:r w:rsidR="004E310B" w:rsidRPr="002902D4">
        <w:rPr>
          <w:rFonts w:ascii="Arial" w:hAnsi="Arial" w:cs="Arial"/>
        </w:rPr>
        <w:t>Kenntnis von den national geltenden Werten und können sich auf diese einstellen</w:t>
      </w:r>
      <w:r w:rsidR="002362CE" w:rsidRPr="002902D4">
        <w:rPr>
          <w:rFonts w:ascii="Arial" w:hAnsi="Arial" w:cs="Arial"/>
        </w:rPr>
        <w:t>.</w:t>
      </w:r>
    </w:p>
    <w:p w14:paraId="0EFED283" w14:textId="7AE38F4C" w:rsidR="007457FF" w:rsidRPr="002902D4" w:rsidRDefault="007457FF" w:rsidP="00C44943">
      <w:pPr>
        <w:spacing w:before="120" w:after="0" w:line="240" w:lineRule="auto"/>
        <w:jc w:val="both"/>
        <w:rPr>
          <w:rFonts w:ascii="Arial" w:hAnsi="Arial" w:cs="Arial"/>
        </w:rPr>
      </w:pPr>
      <w:r w:rsidRPr="002902D4">
        <w:rPr>
          <w:rFonts w:ascii="Arial" w:hAnsi="Arial" w:cs="Arial"/>
        </w:rPr>
        <w:t>Um die BVT-Vorgaben einhalten zu können, wird häufig eine Änderung der Anlagen erforderlich, für die wiederum ein Genehmigungsverfahren – gegebenenfalls mit Umweltverträglichkeitsprüfung und Öffentlichkeitsbeteiligung – durchzuführen ist.</w:t>
      </w:r>
      <w:r w:rsidR="00D97F16" w:rsidRPr="002902D4">
        <w:rPr>
          <w:rFonts w:ascii="Arial" w:hAnsi="Arial" w:cs="Arial"/>
        </w:rPr>
        <w:t xml:space="preserve"> </w:t>
      </w:r>
      <w:r w:rsidR="006B2B8B" w:rsidRPr="002902D4">
        <w:rPr>
          <w:rFonts w:ascii="Arial" w:hAnsi="Arial" w:cs="Arial"/>
        </w:rPr>
        <w:t xml:space="preserve">Der letztendlich einzuhaltende Grenzwert hat Einfluss auf Art und Umfang der Änderung. </w:t>
      </w:r>
      <w:r w:rsidR="00D97F16" w:rsidRPr="002902D4">
        <w:rPr>
          <w:rFonts w:ascii="Arial" w:hAnsi="Arial" w:cs="Arial"/>
        </w:rPr>
        <w:t>Genehmigungsverfahren können mehrere Jahre dauern.</w:t>
      </w:r>
    </w:p>
    <w:p w14:paraId="04A70A49" w14:textId="37299F03" w:rsidR="002362CE" w:rsidRPr="002902D4" w:rsidRDefault="00416B84" w:rsidP="00C44943">
      <w:pPr>
        <w:spacing w:before="120" w:after="0" w:line="240" w:lineRule="auto"/>
        <w:jc w:val="both"/>
        <w:rPr>
          <w:rFonts w:ascii="Arial" w:hAnsi="Arial" w:cs="Arial"/>
        </w:rPr>
      </w:pPr>
      <w:r w:rsidRPr="002902D4">
        <w:rPr>
          <w:rFonts w:ascii="Arial" w:hAnsi="Arial" w:cs="Arial"/>
        </w:rPr>
        <w:t>So ist z</w:t>
      </w:r>
      <w:r w:rsidR="002362CE" w:rsidRPr="002902D4">
        <w:rPr>
          <w:rFonts w:ascii="Arial" w:hAnsi="Arial" w:cs="Arial"/>
        </w:rPr>
        <w:t xml:space="preserve">um Beispiel </w:t>
      </w:r>
      <w:r w:rsidRPr="002902D4">
        <w:rPr>
          <w:rFonts w:ascii="Arial" w:hAnsi="Arial" w:cs="Arial"/>
        </w:rPr>
        <w:t xml:space="preserve">die nationale Umsetzungsfrist </w:t>
      </w:r>
      <w:r w:rsidR="002362CE" w:rsidRPr="002902D4">
        <w:rPr>
          <w:rFonts w:ascii="Arial" w:hAnsi="Arial" w:cs="Arial"/>
        </w:rPr>
        <w:t xml:space="preserve">für die BVT-Schlussfolgerung für LVOCs (Large Volume </w:t>
      </w:r>
      <w:proofErr w:type="spellStart"/>
      <w:r w:rsidR="002362CE" w:rsidRPr="002902D4">
        <w:rPr>
          <w:rFonts w:ascii="Arial" w:hAnsi="Arial" w:cs="Arial"/>
        </w:rPr>
        <w:t>Organic</w:t>
      </w:r>
      <w:proofErr w:type="spellEnd"/>
      <w:r w:rsidR="002362CE" w:rsidRPr="002902D4">
        <w:rPr>
          <w:rFonts w:ascii="Arial" w:hAnsi="Arial" w:cs="Arial"/>
        </w:rPr>
        <w:t xml:space="preserve"> Chemicals) bereits seit Dezember 2018 verstrichen</w:t>
      </w:r>
      <w:r w:rsidR="00632655" w:rsidRPr="002902D4">
        <w:rPr>
          <w:rFonts w:ascii="Arial" w:hAnsi="Arial" w:cs="Arial"/>
        </w:rPr>
        <w:t>, die</w:t>
      </w:r>
      <w:r w:rsidRPr="002902D4">
        <w:rPr>
          <w:rFonts w:ascii="Arial" w:hAnsi="Arial" w:cs="Arial"/>
        </w:rPr>
        <w:t xml:space="preserve"> Umsetzung </w:t>
      </w:r>
      <w:r w:rsidR="00632655" w:rsidRPr="002902D4">
        <w:rPr>
          <w:rFonts w:ascii="Arial" w:hAnsi="Arial" w:cs="Arial"/>
        </w:rPr>
        <w:t>jedoch</w:t>
      </w:r>
      <w:r w:rsidR="002362CE" w:rsidRPr="002902D4">
        <w:rPr>
          <w:rFonts w:ascii="Arial" w:hAnsi="Arial" w:cs="Arial"/>
        </w:rPr>
        <w:t xml:space="preserve"> nicht absehbar. </w:t>
      </w:r>
      <w:r w:rsidR="00974044" w:rsidRPr="002902D4">
        <w:rPr>
          <w:rFonts w:ascii="Arial" w:hAnsi="Arial" w:cs="Arial"/>
        </w:rPr>
        <w:t xml:space="preserve">Die </w:t>
      </w:r>
      <w:r w:rsidR="00423CE3" w:rsidRPr="002902D4">
        <w:rPr>
          <w:rFonts w:ascii="Arial" w:hAnsi="Arial" w:cs="Arial"/>
        </w:rPr>
        <w:t>Frist</w:t>
      </w:r>
      <w:r w:rsidR="008763E6" w:rsidRPr="002902D4">
        <w:rPr>
          <w:rFonts w:ascii="Arial" w:hAnsi="Arial" w:cs="Arial"/>
        </w:rPr>
        <w:t xml:space="preserve"> von 4 Jahren</w:t>
      </w:r>
      <w:r w:rsidR="00974044" w:rsidRPr="002902D4">
        <w:rPr>
          <w:rFonts w:ascii="Arial" w:hAnsi="Arial" w:cs="Arial"/>
        </w:rPr>
        <w:t xml:space="preserve">, in der </w:t>
      </w:r>
      <w:r w:rsidR="002362CE" w:rsidRPr="002902D4">
        <w:rPr>
          <w:rFonts w:ascii="Arial" w:hAnsi="Arial" w:cs="Arial"/>
        </w:rPr>
        <w:t xml:space="preserve">die betroffenen Unternehmen </w:t>
      </w:r>
      <w:r w:rsidR="00005EE8" w:rsidRPr="002902D4">
        <w:rPr>
          <w:rFonts w:ascii="Arial" w:hAnsi="Arial" w:cs="Arial"/>
        </w:rPr>
        <w:t>ihre Anlagen für</w:t>
      </w:r>
      <w:r w:rsidR="002362CE" w:rsidRPr="002902D4">
        <w:rPr>
          <w:rFonts w:ascii="Arial" w:hAnsi="Arial" w:cs="Arial"/>
        </w:rPr>
        <w:t xml:space="preserve"> die Einhaltung der neuen Grenzwerte umrüsten </w:t>
      </w:r>
      <w:r w:rsidR="00423CE3" w:rsidRPr="002902D4">
        <w:rPr>
          <w:rFonts w:ascii="Arial" w:hAnsi="Arial" w:cs="Arial"/>
        </w:rPr>
        <w:t>müssen</w:t>
      </w:r>
      <w:r w:rsidR="002362CE" w:rsidRPr="002902D4">
        <w:rPr>
          <w:rFonts w:ascii="Arial" w:hAnsi="Arial" w:cs="Arial"/>
        </w:rPr>
        <w:t xml:space="preserve">, </w:t>
      </w:r>
      <w:r w:rsidR="00423CE3" w:rsidRPr="002902D4">
        <w:rPr>
          <w:rFonts w:ascii="Arial" w:hAnsi="Arial" w:cs="Arial"/>
        </w:rPr>
        <w:t xml:space="preserve">läuft davon unabhängig ab der Veröffentlichung der BVT-Schlussfolgerung, d.h. die Reaktionszeit </w:t>
      </w:r>
      <w:r w:rsidR="00005EE8" w:rsidRPr="002902D4">
        <w:rPr>
          <w:rFonts w:ascii="Arial" w:hAnsi="Arial" w:cs="Arial"/>
        </w:rPr>
        <w:t xml:space="preserve">wird </w:t>
      </w:r>
      <w:r w:rsidR="002362CE" w:rsidRPr="002902D4">
        <w:rPr>
          <w:rFonts w:ascii="Arial" w:hAnsi="Arial" w:cs="Arial"/>
        </w:rPr>
        <w:t xml:space="preserve">immer </w:t>
      </w:r>
      <w:r w:rsidR="00005EE8" w:rsidRPr="002902D4">
        <w:rPr>
          <w:rFonts w:ascii="Arial" w:hAnsi="Arial" w:cs="Arial"/>
        </w:rPr>
        <w:t>kürz</w:t>
      </w:r>
      <w:r w:rsidR="002362CE" w:rsidRPr="002902D4">
        <w:rPr>
          <w:rFonts w:ascii="Arial" w:hAnsi="Arial" w:cs="Arial"/>
        </w:rPr>
        <w:t>er.</w:t>
      </w:r>
    </w:p>
    <w:p w14:paraId="17425775" w14:textId="288A749B" w:rsidR="00543522" w:rsidRPr="002902D4" w:rsidRDefault="007A0A26" w:rsidP="00C44943">
      <w:pPr>
        <w:spacing w:before="120" w:after="0" w:line="240" w:lineRule="auto"/>
        <w:jc w:val="both"/>
        <w:rPr>
          <w:rFonts w:ascii="Arial" w:hAnsi="Arial" w:cs="Arial"/>
        </w:rPr>
      </w:pPr>
      <w:r w:rsidRPr="002902D4">
        <w:rPr>
          <w:rFonts w:ascii="Arial" w:hAnsi="Arial" w:cs="Arial"/>
          <w:noProof/>
          <w:lang w:eastAsia="de-DE"/>
        </w:rPr>
        <w:lastRenderedPageBreak/>
        <mc:AlternateContent>
          <mc:Choice Requires="wps">
            <w:drawing>
              <wp:anchor distT="45720" distB="45720" distL="114300" distR="114300" simplePos="0" relativeHeight="251680768" behindDoc="0" locked="0" layoutInCell="1" allowOverlap="1" wp14:anchorId="36D969F3" wp14:editId="2B5DB111">
                <wp:simplePos x="0" y="0"/>
                <wp:positionH relativeFrom="column">
                  <wp:posOffset>175260</wp:posOffset>
                </wp:positionH>
                <wp:positionV relativeFrom="paragraph">
                  <wp:posOffset>757555</wp:posOffset>
                </wp:positionV>
                <wp:extent cx="5400000" cy="1019175"/>
                <wp:effectExtent l="0" t="0" r="10795" b="28575"/>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1019175"/>
                        </a:xfrm>
                        <a:prstGeom prst="rect">
                          <a:avLst/>
                        </a:prstGeom>
                        <a:solidFill>
                          <a:schemeClr val="bg1">
                            <a:lumMod val="75000"/>
                          </a:schemeClr>
                        </a:solidFill>
                        <a:ln w="9525">
                          <a:solidFill>
                            <a:srgbClr val="000000"/>
                          </a:solidFill>
                          <a:miter lim="800000"/>
                          <a:headEnd/>
                          <a:tailEnd/>
                        </a:ln>
                      </wps:spPr>
                      <wps:txbx>
                        <w:txbxContent>
                          <w:p w14:paraId="621ADBE7" w14:textId="77777777" w:rsidR="001D2B66" w:rsidRPr="007A0A26" w:rsidRDefault="001D2B66" w:rsidP="00DB4013">
                            <w:pPr>
                              <w:spacing w:before="120" w:after="0" w:line="240" w:lineRule="auto"/>
                              <w:rPr>
                                <w:rFonts w:ascii="Arial" w:hAnsi="Arial" w:cs="Arial"/>
                              </w:rPr>
                            </w:pPr>
                            <w:r w:rsidRPr="007A0A26">
                              <w:rPr>
                                <w:rFonts w:ascii="Arial" w:hAnsi="Arial" w:cs="Arial"/>
                              </w:rPr>
                              <w:t>Eine unverzügliche Umsetzung der EU-Vorgaben aus den BVT-Schluss</w:t>
                            </w:r>
                            <w:r w:rsidRPr="007A0A26">
                              <w:rPr>
                                <w:rFonts w:ascii="Arial" w:hAnsi="Arial" w:cs="Arial"/>
                              </w:rPr>
                              <w:softHyphen/>
                              <w:t xml:space="preserve">folgerungen ist dringend erforderlich. Ebenso sind bei der Festlegung der nationalen Grenzwerte faire Wettbewerbsbedingungen gegenüber anderen EU-Mitgliedstaaten zu berücksichtigen. Dazu bedarf es auch der Beteiligung der deutschen Industrie und ihrer Fachverbände am Umsetzungsprozess.   </w:t>
                            </w:r>
                          </w:p>
                          <w:p w14:paraId="34349B8C" w14:textId="7D37D608" w:rsidR="001D2B66" w:rsidRPr="007A0A26" w:rsidRDefault="001D2B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969F3" id="_x0000_s1036" type="#_x0000_t202" style="position:absolute;left:0;text-align:left;margin-left:13.8pt;margin-top:59.65pt;width:425.2pt;height:80.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" fillcolor="#bfbfbf [2412]">
                <v:textbox>
                  <w:txbxContent>
                    <w:p w14:paraId="621ADBE7" w14:textId="77777777" w:rsidR="001D2B66" w:rsidRPr="007A0A26" w:rsidRDefault="001D2B66" w:rsidP="00DB4013">
                      <w:pPr>
                        <w:spacing w:before="120" w:after="0" w:line="240" w:lineRule="auto"/>
                        <w:rPr>
                          <w:rFonts w:ascii="Arial" w:hAnsi="Arial" w:cs="Arial"/>
                        </w:rPr>
                      </w:pPr>
                      <w:r w:rsidRPr="007A0A26">
                        <w:rPr>
                          <w:rFonts w:ascii="Arial" w:hAnsi="Arial" w:cs="Arial"/>
                        </w:rPr>
                        <w:t>Eine unverzügliche Umsetzung der EU-Vorgaben aus den BVT-Schluss</w:t>
                      </w:r>
                      <w:r w:rsidRPr="007A0A26">
                        <w:rPr>
                          <w:rFonts w:ascii="Arial" w:hAnsi="Arial" w:cs="Arial"/>
                        </w:rPr>
                        <w:softHyphen/>
                        <w:t xml:space="preserve">folgerungen ist dringend erforderlich. Ebenso sind bei der Festlegung der nationalen Grenzwerte faire Wettbewerbsbedingungen gegenüber anderen EU-Mitgliedstaaten zu berücksichtigen. Dazu bedarf es auch der Beteiligung der deutschen Industrie und ihrer Fachverbände am Umsetzungsprozess.   </w:t>
                      </w:r>
                    </w:p>
                    <w:p w14:paraId="34349B8C" w14:textId="7D37D608" w:rsidR="001D2B66" w:rsidRPr="007A0A26" w:rsidRDefault="001D2B66"/>
                  </w:txbxContent>
                </v:textbox>
                <w10:wrap type="square"/>
              </v:shape>
            </w:pict>
          </mc:Fallback>
        </mc:AlternateContent>
      </w:r>
      <w:r w:rsidR="00331DC5" w:rsidRPr="002902D4">
        <w:rPr>
          <w:rFonts w:ascii="Arial" w:hAnsi="Arial" w:cs="Arial"/>
        </w:rPr>
        <w:t>Bei der bisherigen Umsetzung</w:t>
      </w:r>
      <w:r w:rsidR="00485E54" w:rsidRPr="002902D4">
        <w:rPr>
          <w:rFonts w:ascii="Arial" w:hAnsi="Arial" w:cs="Arial"/>
        </w:rPr>
        <w:t xml:space="preserve"> der einzelnen BVT-Schlussfolgerungen</w:t>
      </w:r>
      <w:r w:rsidR="00331DC5" w:rsidRPr="002902D4">
        <w:rPr>
          <w:rFonts w:ascii="Arial" w:hAnsi="Arial" w:cs="Arial"/>
        </w:rPr>
        <w:t xml:space="preserve"> in nationales Recht wurde sich tendenziell an den unteren</w:t>
      </w:r>
      <w:r w:rsidR="00F6662C" w:rsidRPr="002902D4">
        <w:rPr>
          <w:rFonts w:ascii="Arial" w:hAnsi="Arial" w:cs="Arial"/>
        </w:rPr>
        <w:t xml:space="preserve"> </w:t>
      </w:r>
      <w:r w:rsidR="00666094" w:rsidRPr="002902D4">
        <w:rPr>
          <w:rFonts w:ascii="Arial" w:hAnsi="Arial" w:cs="Arial"/>
        </w:rPr>
        <w:t>W</w:t>
      </w:r>
      <w:r w:rsidR="00331DC5" w:rsidRPr="002902D4">
        <w:rPr>
          <w:rFonts w:ascii="Arial" w:hAnsi="Arial" w:cs="Arial"/>
        </w:rPr>
        <w:t>erten orientiert</w:t>
      </w:r>
      <w:r w:rsidR="008763E6" w:rsidRPr="002902D4">
        <w:rPr>
          <w:rFonts w:ascii="Arial" w:hAnsi="Arial" w:cs="Arial"/>
        </w:rPr>
        <w:t>; Ausnahmemöglichkeiten werden begrenzt.</w:t>
      </w:r>
      <w:r w:rsidR="007D2178" w:rsidRPr="002902D4">
        <w:rPr>
          <w:rFonts w:ascii="Arial" w:hAnsi="Arial" w:cs="Arial"/>
        </w:rPr>
        <w:t xml:space="preserve"> Diese </w:t>
      </w:r>
      <w:r w:rsidR="000F62C7" w:rsidRPr="002902D4">
        <w:rPr>
          <w:rFonts w:ascii="Arial" w:hAnsi="Arial" w:cs="Arial"/>
        </w:rPr>
        <w:t xml:space="preserve">im europäischen Vergleich restriktive Umsetzung </w:t>
      </w:r>
      <w:r w:rsidR="007D2178" w:rsidRPr="002902D4">
        <w:rPr>
          <w:rFonts w:ascii="Arial" w:hAnsi="Arial" w:cs="Arial"/>
        </w:rPr>
        <w:t xml:space="preserve">stellt </w:t>
      </w:r>
      <w:r w:rsidR="00DD61A5" w:rsidRPr="002902D4">
        <w:rPr>
          <w:rFonts w:ascii="Arial" w:hAnsi="Arial" w:cs="Arial"/>
        </w:rPr>
        <w:t>für die Chemieunternehmen eine erhebliche Hürde dar.</w:t>
      </w:r>
    </w:p>
    <w:p w14:paraId="18E2259E" w14:textId="30C59FA6" w:rsidR="00323520" w:rsidRPr="002902D4" w:rsidRDefault="00323520" w:rsidP="008C593F">
      <w:pPr>
        <w:spacing w:before="120" w:after="0" w:line="240" w:lineRule="auto"/>
        <w:rPr>
          <w:rFonts w:ascii="Arial" w:hAnsi="Arial" w:cs="Arial"/>
        </w:rPr>
      </w:pPr>
    </w:p>
    <w:p w14:paraId="14F6608D" w14:textId="62EC5D5D" w:rsidR="00C936D6" w:rsidRPr="0095571F" w:rsidRDefault="00876C01" w:rsidP="00115A16">
      <w:pPr>
        <w:keepNext/>
        <w:spacing w:before="120" w:after="0" w:line="240" w:lineRule="auto"/>
        <w:ind w:left="708"/>
        <w:jc w:val="both"/>
        <w:rPr>
          <w:rFonts w:ascii="Arial" w:hAnsi="Arial" w:cs="Arial"/>
          <w:b/>
        </w:rPr>
      </w:pPr>
      <w:r w:rsidRPr="0095571F">
        <w:rPr>
          <w:rFonts w:ascii="Arial" w:hAnsi="Arial" w:cs="Arial"/>
          <w:b/>
        </w:rPr>
        <w:t>7.2</w:t>
      </w:r>
      <w:r w:rsidRPr="0095571F">
        <w:rPr>
          <w:rFonts w:ascii="Arial" w:hAnsi="Arial" w:cs="Arial"/>
          <w:b/>
        </w:rPr>
        <w:tab/>
      </w:r>
      <w:r w:rsidR="00B42232" w:rsidRPr="0095571F">
        <w:rPr>
          <w:rFonts w:ascii="Arial" w:hAnsi="Arial" w:cs="Arial"/>
          <w:b/>
        </w:rPr>
        <w:t>Technische Anleitung Luft (TA Luft)</w:t>
      </w:r>
    </w:p>
    <w:p w14:paraId="4AE2CE8C" w14:textId="39023943" w:rsidR="00CC153E" w:rsidRPr="002902D4" w:rsidRDefault="001D6FBC" w:rsidP="00115A16">
      <w:pPr>
        <w:keepNext/>
        <w:spacing w:before="120" w:after="0" w:line="240" w:lineRule="auto"/>
        <w:jc w:val="both"/>
        <w:rPr>
          <w:rFonts w:ascii="Arial" w:hAnsi="Arial" w:cs="Arial"/>
        </w:rPr>
      </w:pPr>
      <w:r w:rsidRPr="002902D4">
        <w:rPr>
          <w:rFonts w:ascii="Arial" w:hAnsi="Arial" w:cs="Arial"/>
        </w:rPr>
        <w:t xml:space="preserve">Die TA Luft </w:t>
      </w:r>
      <w:r w:rsidR="00DA0730" w:rsidRPr="002902D4">
        <w:rPr>
          <w:rFonts w:ascii="Arial" w:hAnsi="Arial" w:cs="Arial"/>
        </w:rPr>
        <w:t>stellt immissionsschutzrechtliche Anforderungen an mehr als 50.000 genehmigungsbedürftige Anlagen in Deutschland, darunter viele Anlagen der Chemieindustrie.</w:t>
      </w:r>
      <w:r w:rsidR="00A27770" w:rsidRPr="002902D4">
        <w:rPr>
          <w:rFonts w:ascii="Arial" w:hAnsi="Arial" w:cs="Arial"/>
        </w:rPr>
        <w:t xml:space="preserve"> Für die Anlagen der chemischen Industrie gelten bereits strenge Grenzwerte und detaillierte Regelungen zur Reinhaltung der Luft. </w:t>
      </w:r>
    </w:p>
    <w:p w14:paraId="6EAE48B1" w14:textId="7D051504" w:rsidR="000862A8" w:rsidRPr="002902D4" w:rsidRDefault="00B42232" w:rsidP="00115A16">
      <w:pPr>
        <w:spacing w:before="120" w:after="0" w:line="240" w:lineRule="auto"/>
        <w:jc w:val="both"/>
        <w:rPr>
          <w:rFonts w:ascii="Arial" w:hAnsi="Arial" w:cs="Arial"/>
        </w:rPr>
      </w:pPr>
      <w:r w:rsidRPr="002902D4">
        <w:rPr>
          <w:rFonts w:ascii="Arial" w:hAnsi="Arial" w:cs="Arial"/>
        </w:rPr>
        <w:t xml:space="preserve">Die Novelle der TA </w:t>
      </w:r>
      <w:r w:rsidR="00F77130" w:rsidRPr="002902D4">
        <w:rPr>
          <w:rFonts w:ascii="Arial" w:hAnsi="Arial" w:cs="Arial"/>
        </w:rPr>
        <w:t xml:space="preserve">Luft dient der Umsetzung neuer EU-Verpflichtungen zum Stand der Technik. </w:t>
      </w:r>
      <w:r w:rsidR="001B10F0" w:rsidRPr="002902D4">
        <w:rPr>
          <w:rFonts w:ascii="Arial" w:hAnsi="Arial" w:cs="Arial"/>
        </w:rPr>
        <w:t xml:space="preserve">Eine konsolidierte Entwurfsfassung soll nach der Sommerpause vorgelegt werden. </w:t>
      </w:r>
      <w:r w:rsidR="000862A8" w:rsidRPr="002902D4">
        <w:rPr>
          <w:rFonts w:ascii="Arial" w:hAnsi="Arial" w:cs="Arial"/>
        </w:rPr>
        <w:t xml:space="preserve">Bedenken bestehen hinsichtlich der Einführung neuer Begriffe („Gesamtzusatzbelastung“) sowie neuer Regelungsbereiche (Geruch, Energieeffizienz, Naturschutzrecht) bei gleichzeitiger Absenkung der Irrelevanz- und Bagatellschwellen. Dies kann dazu führen, dass Genehmigungen nur noch über Sonderfallprüfungen erlangt werden können. </w:t>
      </w:r>
      <w:r w:rsidR="00A81E37" w:rsidRPr="002902D4">
        <w:rPr>
          <w:rFonts w:ascii="Arial" w:hAnsi="Arial" w:cs="Arial"/>
        </w:rPr>
        <w:t>Auch die Ausweitung der Messvorschriften, sowie Verschärfungen bei der Neueinstufung von karzinogenen Stoffen werden kritisch gesehen.</w:t>
      </w:r>
      <w:r w:rsidR="004D38C0" w:rsidRPr="002902D4">
        <w:rPr>
          <w:rFonts w:ascii="Arial" w:hAnsi="Arial" w:cs="Arial"/>
        </w:rPr>
        <w:t xml:space="preserve"> Für viele dieser (Grenzwert-) Verschärfungen liegen keine Kosten-Nutzen-Analysen vor. Auch ergibt sich ihre Notwendigkeit nicht aus europarechtlichen Vorgaben.</w:t>
      </w:r>
    </w:p>
    <w:p w14:paraId="2F27B134" w14:textId="0CE80C51" w:rsidR="00664781" w:rsidRPr="00094EA4" w:rsidRDefault="0043777B" w:rsidP="00115A16">
      <w:pPr>
        <w:spacing w:before="120" w:after="0" w:line="240" w:lineRule="auto"/>
        <w:jc w:val="both"/>
        <w:rPr>
          <w:rFonts w:ascii="Arial" w:hAnsi="Arial" w:cs="Arial"/>
        </w:rPr>
      </w:pPr>
      <w:r w:rsidRPr="0043777B">
        <w:rPr>
          <w:rFonts w:ascii="Arial" w:hAnsi="Arial" w:cs="Arial"/>
          <w:b/>
          <w:noProof/>
        </w:rPr>
        <mc:AlternateContent>
          <mc:Choice Requires="wps">
            <w:drawing>
              <wp:anchor distT="45720" distB="45720" distL="114300" distR="114300" simplePos="0" relativeHeight="251688960" behindDoc="0" locked="0" layoutInCell="1" allowOverlap="1" wp14:anchorId="5575F559" wp14:editId="306DAD9E">
                <wp:simplePos x="0" y="0"/>
                <wp:positionH relativeFrom="column">
                  <wp:posOffset>176530</wp:posOffset>
                </wp:positionH>
                <wp:positionV relativeFrom="paragraph">
                  <wp:posOffset>698500</wp:posOffset>
                </wp:positionV>
                <wp:extent cx="5399405" cy="914400"/>
                <wp:effectExtent l="0" t="0" r="10795" b="1905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14400"/>
                        </a:xfrm>
                        <a:prstGeom prst="rect">
                          <a:avLst/>
                        </a:prstGeom>
                        <a:solidFill>
                          <a:schemeClr val="bg1">
                            <a:lumMod val="75000"/>
                          </a:schemeClr>
                        </a:solidFill>
                        <a:ln w="9525">
                          <a:solidFill>
                            <a:srgbClr val="000000"/>
                          </a:solidFill>
                          <a:miter lim="800000"/>
                          <a:headEnd/>
                          <a:tailEnd/>
                        </a:ln>
                      </wps:spPr>
                      <wps:txbx>
                        <w:txbxContent>
                          <w:p w14:paraId="65AED4EA" w14:textId="61D4DF14" w:rsidR="0043777B" w:rsidRPr="0043777B" w:rsidRDefault="0043777B" w:rsidP="00DB4013">
                            <w:pPr>
                              <w:spacing w:before="120" w:line="240" w:lineRule="auto"/>
                            </w:pPr>
                            <w:r w:rsidRPr="0043777B">
                              <w:rPr>
                                <w:rFonts w:ascii="Arial" w:hAnsi="Arial" w:cs="Arial"/>
                              </w:rPr>
                              <w:t>Die niedersächsische Chemieindustrie plädiert für eine 1:1-Umsetzung der europäischen Regelungen. Der Regelungsentwurf sollte vor einer Verabschiedung einer umfassenden Kosten-Nutzen-Analyse unterzogen werden. Nach wie vor sollten Bagatellregelungen enthalten sein.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5F559" id="_x0000_s1037" type="#_x0000_t202" style="position:absolute;left:0;text-align:left;margin-left:13.9pt;margin-top:55pt;width:425.15pt;height:1in;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" fillcolor="#bfbfbf [2412]">
                <v:textbox>
                  <w:txbxContent>
                    <w:p w14:paraId="65AED4EA" w14:textId="61D4DF14" w:rsidR="0043777B" w:rsidRPr="0043777B" w:rsidRDefault="0043777B" w:rsidP="00DB4013">
                      <w:pPr>
                        <w:spacing w:before="120" w:line="240" w:lineRule="auto"/>
                      </w:pPr>
                      <w:r w:rsidRPr="0043777B">
                        <w:rPr>
                          <w:rFonts w:ascii="Arial" w:hAnsi="Arial" w:cs="Arial"/>
                        </w:rPr>
                        <w:t>Die niedersächsische Chemieindustrie plädiert für eine 1:1-Umsetzung der europäischen Regelungen. Der Regelungsentwurf sollte vor einer Verabschiedung einer umfassenden Kosten-Nutzen-Analyse unterzogen werden. Nach wie vor sollten Bagatellregelungen enthalten sein.</w:t>
                      </w:r>
                    </w:p>
                  </w:txbxContent>
                </v:textbox>
                <w10:wrap type="square"/>
              </v:shape>
            </w:pict>
          </mc:Fallback>
        </mc:AlternateContent>
      </w:r>
      <w:r w:rsidR="00356943" w:rsidRPr="00094EA4">
        <w:rPr>
          <w:rFonts w:ascii="Arial" w:hAnsi="Arial" w:cs="Arial"/>
        </w:rPr>
        <w:t>Durch die geplanten neuen materiellen Vorgaben an Bau, Beschaffenheit und Betrieb von Anlagen würden hohe zusätzliche Investitionskosten in Produktionsanlagen erforderlich.</w:t>
      </w:r>
      <w:r w:rsidR="00233F54" w:rsidRPr="00094EA4">
        <w:rPr>
          <w:rFonts w:ascii="Arial" w:hAnsi="Arial" w:cs="Arial"/>
        </w:rPr>
        <w:t xml:space="preserve"> Die Vorgaben gehen in weiten Teilen deutlich über europäische Umweltstandards hinaus.</w:t>
      </w:r>
      <w:r w:rsidR="008E18AA" w:rsidRPr="00094EA4">
        <w:rPr>
          <w:rFonts w:ascii="Arial" w:hAnsi="Arial" w:cs="Arial"/>
        </w:rPr>
        <w:t xml:space="preserve"> </w:t>
      </w:r>
    </w:p>
    <w:p w14:paraId="37ADDE1C" w14:textId="77777777" w:rsidR="0043777B" w:rsidRDefault="0043777B" w:rsidP="00115A16">
      <w:pPr>
        <w:spacing w:before="120" w:after="0" w:line="240" w:lineRule="auto"/>
        <w:ind w:firstLine="708"/>
        <w:jc w:val="both"/>
        <w:rPr>
          <w:rFonts w:ascii="Arial" w:hAnsi="Arial" w:cs="Arial"/>
          <w:u w:val="single"/>
        </w:rPr>
      </w:pPr>
    </w:p>
    <w:p w14:paraId="5693B594" w14:textId="6D307649" w:rsidR="001E5866" w:rsidRPr="00357B9E" w:rsidRDefault="00876C01" w:rsidP="00115A16">
      <w:pPr>
        <w:spacing w:before="120" w:after="0" w:line="240" w:lineRule="auto"/>
        <w:ind w:firstLine="708"/>
        <w:jc w:val="both"/>
        <w:rPr>
          <w:rFonts w:ascii="Arial" w:hAnsi="Arial" w:cs="Arial"/>
          <w:b/>
        </w:rPr>
      </w:pPr>
      <w:r w:rsidRPr="00357B9E">
        <w:rPr>
          <w:rFonts w:ascii="Arial" w:hAnsi="Arial" w:cs="Arial"/>
          <w:b/>
        </w:rPr>
        <w:t>7.3</w:t>
      </w:r>
      <w:r w:rsidRPr="00357B9E">
        <w:rPr>
          <w:rFonts w:ascii="Arial" w:hAnsi="Arial" w:cs="Arial"/>
          <w:b/>
        </w:rPr>
        <w:tab/>
      </w:r>
      <w:r w:rsidR="001E5866" w:rsidRPr="00357B9E">
        <w:rPr>
          <w:rFonts w:ascii="Arial" w:hAnsi="Arial" w:cs="Arial"/>
          <w:b/>
        </w:rPr>
        <w:t>Störfall-VO / Seveso III–Richtlinie / TA</w:t>
      </w:r>
      <w:r w:rsidR="005F3645" w:rsidRPr="00357B9E">
        <w:rPr>
          <w:rFonts w:ascii="Arial" w:hAnsi="Arial" w:cs="Arial"/>
          <w:b/>
        </w:rPr>
        <w:t xml:space="preserve"> </w:t>
      </w:r>
      <w:r w:rsidR="001E5866" w:rsidRPr="00357B9E">
        <w:rPr>
          <w:rFonts w:ascii="Arial" w:hAnsi="Arial" w:cs="Arial"/>
          <w:b/>
        </w:rPr>
        <w:t>Abstand</w:t>
      </w:r>
    </w:p>
    <w:p w14:paraId="082373B4" w14:textId="0842E6A2" w:rsidR="00912FF2" w:rsidRPr="00094EA4" w:rsidRDefault="001E5866" w:rsidP="00115A16">
      <w:pPr>
        <w:spacing w:before="120" w:after="0" w:line="240" w:lineRule="auto"/>
        <w:jc w:val="both"/>
        <w:rPr>
          <w:rFonts w:ascii="Arial" w:hAnsi="Arial" w:cs="Arial"/>
        </w:rPr>
      </w:pPr>
      <w:r w:rsidRPr="00094EA4">
        <w:rPr>
          <w:rFonts w:ascii="Arial" w:hAnsi="Arial" w:cs="Arial"/>
        </w:rPr>
        <w:t xml:space="preserve">Bei der Störfall-VO / Seveso III–Richtlinie geht es um die Beherrschung der Gefahren schwerer Unfälle mit gefährlichen Stoffen. </w:t>
      </w:r>
      <w:r w:rsidR="00150394" w:rsidRPr="00094EA4">
        <w:rPr>
          <w:rFonts w:ascii="Arial" w:hAnsi="Arial" w:cs="Arial"/>
        </w:rPr>
        <w:t xml:space="preserve">Die Seveso III-Richtlinie regelt, dass zwischen Betrieben, die </w:t>
      </w:r>
      <w:proofErr w:type="gramStart"/>
      <w:r w:rsidR="00150394" w:rsidRPr="00094EA4">
        <w:rPr>
          <w:rFonts w:ascii="Arial" w:hAnsi="Arial" w:cs="Arial"/>
        </w:rPr>
        <w:t>gefährliche</w:t>
      </w:r>
      <w:proofErr w:type="gramEnd"/>
      <w:r w:rsidR="00150394" w:rsidRPr="00094EA4">
        <w:rPr>
          <w:rFonts w:ascii="Arial" w:hAnsi="Arial" w:cs="Arial"/>
        </w:rPr>
        <w:t xml:space="preserve"> Stoffe verwenden oder lagern (sog. Seveso-Betriebe), und Schutzobjekten (Wohngebiete, öffentliche Einrichtungen) langfristig ein angemessener Sicherheitsabstand eingehalten werden muss.</w:t>
      </w:r>
    </w:p>
    <w:p w14:paraId="7BA9C7ED" w14:textId="3A712702" w:rsidR="001E5866" w:rsidRPr="00094EA4" w:rsidRDefault="006A5F67" w:rsidP="00115A16">
      <w:pPr>
        <w:spacing w:before="120" w:after="0" w:line="240" w:lineRule="auto"/>
        <w:jc w:val="both"/>
        <w:rPr>
          <w:rFonts w:ascii="Arial" w:hAnsi="Arial" w:cs="Arial"/>
        </w:rPr>
      </w:pPr>
      <w:r w:rsidRPr="00094EA4">
        <w:rPr>
          <w:rFonts w:ascii="Arial" w:hAnsi="Arial" w:cs="Arial"/>
        </w:rPr>
        <w:t>Umstritten sind hier z</w:t>
      </w:r>
      <w:r w:rsidR="001E5866" w:rsidRPr="00094EA4">
        <w:rPr>
          <w:rFonts w:ascii="Arial" w:hAnsi="Arial" w:cs="Arial"/>
        </w:rPr>
        <w:t>um einen die (unklaren) Abstandsregelungen zwischen Störfallbetrieb und schutzwürdigen Einrichtungen</w:t>
      </w:r>
      <w:r w:rsidRPr="00094EA4">
        <w:rPr>
          <w:rFonts w:ascii="Arial" w:hAnsi="Arial" w:cs="Arial"/>
        </w:rPr>
        <w:t xml:space="preserve"> und</w:t>
      </w:r>
      <w:r w:rsidR="001E5866" w:rsidRPr="00094EA4">
        <w:rPr>
          <w:rFonts w:ascii="Arial" w:hAnsi="Arial" w:cs="Arial"/>
        </w:rPr>
        <w:t xml:space="preserve"> zum anderen die Pflicht zur Veröffentlichung von störfallrelevanten Änderungen im Internet. Einwände zu Bau und Änderung von Störfallbetrieben sollten z.B. nur der betroffenen Öffentlichkeit erlaubt sein</w:t>
      </w:r>
      <w:r w:rsidR="0099772A" w:rsidRPr="00094EA4">
        <w:rPr>
          <w:rFonts w:ascii="Arial" w:hAnsi="Arial" w:cs="Arial"/>
        </w:rPr>
        <w:t xml:space="preserve"> und nicht der Jedermann-Regelung unterliegen</w:t>
      </w:r>
    </w:p>
    <w:p w14:paraId="3B67D525" w14:textId="21F257B6" w:rsidR="001E5866" w:rsidRPr="009405F2" w:rsidRDefault="001E5866" w:rsidP="00DB4013">
      <w:pPr>
        <w:spacing w:before="120" w:after="0" w:line="240" w:lineRule="auto"/>
        <w:jc w:val="both"/>
        <w:rPr>
          <w:rFonts w:ascii="Arial" w:hAnsi="Arial" w:cs="Arial"/>
        </w:rPr>
      </w:pPr>
      <w:r w:rsidRPr="009405F2">
        <w:rPr>
          <w:rFonts w:ascii="Arial" w:hAnsi="Arial" w:cs="Arial"/>
        </w:rPr>
        <w:lastRenderedPageBreak/>
        <w:t xml:space="preserve">Im Zuge der Seveso-III-Umsetzung </w:t>
      </w:r>
      <w:r w:rsidR="00912FF2" w:rsidRPr="009405F2">
        <w:rPr>
          <w:rFonts w:ascii="Arial" w:hAnsi="Arial" w:cs="Arial"/>
        </w:rPr>
        <w:t xml:space="preserve">in nationales Recht </w:t>
      </w:r>
      <w:r w:rsidRPr="009405F2">
        <w:rPr>
          <w:rFonts w:ascii="Arial" w:hAnsi="Arial" w:cs="Arial"/>
        </w:rPr>
        <w:t>soll eine Technische An</w:t>
      </w:r>
      <w:r w:rsidR="0099772A" w:rsidRPr="009405F2">
        <w:rPr>
          <w:rFonts w:ascii="Arial" w:hAnsi="Arial" w:cs="Arial"/>
        </w:rPr>
        <w:t>leitung</w:t>
      </w:r>
      <w:r w:rsidRPr="009405F2">
        <w:rPr>
          <w:rFonts w:ascii="Arial" w:hAnsi="Arial" w:cs="Arial"/>
        </w:rPr>
        <w:t xml:space="preserve"> - TA Abstand - erlassen werden</w:t>
      </w:r>
      <w:r w:rsidR="006A5F67" w:rsidRPr="009405F2">
        <w:rPr>
          <w:rFonts w:ascii="Arial" w:hAnsi="Arial" w:cs="Arial"/>
        </w:rPr>
        <w:t xml:space="preserve"> mit </w:t>
      </w:r>
      <w:r w:rsidRPr="009405F2">
        <w:rPr>
          <w:rFonts w:ascii="Arial" w:hAnsi="Arial" w:cs="Arial"/>
        </w:rPr>
        <w:t>bundeseinheitliche</w:t>
      </w:r>
      <w:r w:rsidR="006A5F67" w:rsidRPr="009405F2">
        <w:rPr>
          <w:rFonts w:ascii="Arial" w:hAnsi="Arial" w:cs="Arial"/>
        </w:rPr>
        <w:t>n</w:t>
      </w:r>
      <w:r w:rsidRPr="009405F2">
        <w:rPr>
          <w:rFonts w:ascii="Arial" w:hAnsi="Arial" w:cs="Arial"/>
        </w:rPr>
        <w:t xml:space="preserve"> Vorgaben zur Bewertung  und Ermittlung der angemessenen Sicherheitsabstände nach der Seveso-III-Richtlinie. Aufgrund des großen Abstimmungsbedarfs ist davon auszugehen, dass der Entwurf TA Abstand erst im vierten Quartal 2019 vorliegen wird.</w:t>
      </w:r>
    </w:p>
    <w:p w14:paraId="1968C4A2" w14:textId="22C618F9" w:rsidR="001E5866" w:rsidRPr="009405F2" w:rsidRDefault="009405F2" w:rsidP="00DB4013">
      <w:pPr>
        <w:spacing w:before="120" w:after="0" w:line="240" w:lineRule="auto"/>
        <w:jc w:val="both"/>
        <w:rPr>
          <w:rFonts w:ascii="Arial" w:hAnsi="Arial" w:cs="Arial"/>
        </w:rPr>
      </w:pPr>
      <w:r w:rsidRPr="009405F2">
        <w:rPr>
          <w:rFonts w:ascii="Arial" w:hAnsi="Arial" w:cs="Arial"/>
          <w:b/>
          <w:noProof/>
        </w:rPr>
        <mc:AlternateContent>
          <mc:Choice Requires="wps">
            <w:drawing>
              <wp:anchor distT="45720" distB="45720" distL="114300" distR="114300" simplePos="0" relativeHeight="251691008" behindDoc="0" locked="0" layoutInCell="1" allowOverlap="1" wp14:anchorId="42E9D83A" wp14:editId="30B7E55F">
                <wp:simplePos x="0" y="0"/>
                <wp:positionH relativeFrom="column">
                  <wp:align>center</wp:align>
                </wp:positionH>
                <wp:positionV relativeFrom="paragraph">
                  <wp:posOffset>1645285</wp:posOffset>
                </wp:positionV>
                <wp:extent cx="5399405" cy="1438275"/>
                <wp:effectExtent l="0" t="0" r="10795" b="28575"/>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1438275"/>
                        </a:xfrm>
                        <a:prstGeom prst="rect">
                          <a:avLst/>
                        </a:prstGeom>
                        <a:solidFill>
                          <a:schemeClr val="bg1">
                            <a:lumMod val="75000"/>
                          </a:schemeClr>
                        </a:solidFill>
                        <a:ln w="9525">
                          <a:solidFill>
                            <a:srgbClr val="000000"/>
                          </a:solidFill>
                          <a:miter lim="800000"/>
                          <a:headEnd/>
                          <a:tailEnd/>
                        </a:ln>
                      </wps:spPr>
                      <wps:txbx>
                        <w:txbxContent>
                          <w:p w14:paraId="4C3FB2AA" w14:textId="77777777" w:rsidR="009405F2" w:rsidRPr="009405F2" w:rsidRDefault="009405F2" w:rsidP="009405F2">
                            <w:pPr>
                              <w:spacing w:before="120" w:after="0" w:line="240" w:lineRule="auto"/>
                              <w:rPr>
                                <w:rFonts w:ascii="Arial" w:hAnsi="Arial" w:cs="Arial"/>
                              </w:rPr>
                            </w:pPr>
                            <w:r w:rsidRPr="009405F2">
                              <w:rPr>
                                <w:rFonts w:ascii="Arial" w:hAnsi="Arial" w:cs="Arial"/>
                              </w:rPr>
                              <w:t xml:space="preserve">Aufgrund der hohen Relevanz von Abstandsregelungen für die betroffenen Unternehmen ist die Einbeziehung der Wirtschaft in die Erarbeitung der TA Abstand dringend erforderlich. </w:t>
                            </w:r>
                          </w:p>
                          <w:p w14:paraId="58300072" w14:textId="6A7FDF3B" w:rsidR="009405F2" w:rsidRPr="009405F2" w:rsidRDefault="009405F2" w:rsidP="009405F2">
                            <w:pPr>
                              <w:spacing w:before="120" w:after="0" w:line="240" w:lineRule="auto"/>
                              <w:rPr>
                                <w:rFonts w:ascii="Arial" w:hAnsi="Arial" w:cs="Arial"/>
                              </w:rPr>
                            </w:pPr>
                            <w:r w:rsidRPr="009405F2">
                              <w:rPr>
                                <w:rFonts w:ascii="Arial" w:hAnsi="Arial" w:cs="Arial"/>
                              </w:rPr>
                              <w:t>Ebenso sollte der Bestandsschutz von bestehenden Anlagen ausreichend berücksichtigt werden. Sowohl Neubauten als auch Erweiterungen von Seveso-Betrieben müssen nach Abwägung aller Umstände des Einzelfalls grundsätzlich auch in Gemengelagen weiterhin möglich sein</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9D83A" id="_x0000_s1038" type="#_x0000_t202" style="position:absolute;left:0;text-align:left;margin-left:0;margin-top:129.55pt;width:425.15pt;height:113.25pt;z-index:251691008;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" fillcolor="#bfbfbf [2412]">
                <v:textbox>
                  <w:txbxContent>
                    <w:p w14:paraId="4C3FB2AA" w14:textId="77777777" w:rsidR="009405F2" w:rsidRPr="009405F2" w:rsidRDefault="009405F2" w:rsidP="009405F2">
                      <w:pPr>
                        <w:spacing w:before="120" w:after="0" w:line="240" w:lineRule="auto"/>
                        <w:rPr>
                          <w:rFonts w:ascii="Arial" w:hAnsi="Arial" w:cs="Arial"/>
                        </w:rPr>
                      </w:pPr>
                      <w:r w:rsidRPr="009405F2">
                        <w:rPr>
                          <w:rFonts w:ascii="Arial" w:hAnsi="Arial" w:cs="Arial"/>
                        </w:rPr>
                        <w:t xml:space="preserve">Aufgrund der hohen Relevanz von Abstandsregelungen für die betroffenen Unternehmen ist die Einbeziehung der Wirtschaft in die Erarbeitung der TA Abstand dringend erforderlich. </w:t>
                      </w:r>
                    </w:p>
                    <w:p w14:paraId="58300072" w14:textId="6A7FDF3B" w:rsidR="009405F2" w:rsidRPr="009405F2" w:rsidRDefault="009405F2" w:rsidP="009405F2">
                      <w:pPr>
                        <w:spacing w:before="120" w:after="0" w:line="240" w:lineRule="auto"/>
                        <w:rPr>
                          <w:rFonts w:ascii="Arial" w:hAnsi="Arial" w:cs="Arial"/>
                        </w:rPr>
                      </w:pPr>
                      <w:r w:rsidRPr="009405F2">
                        <w:rPr>
                          <w:rFonts w:ascii="Arial" w:hAnsi="Arial" w:cs="Arial"/>
                        </w:rPr>
                        <w:t>Ebenso sollte der Bestandsschutz von bestehenden Anlagen ausreichend berücksichtigt werden. Sowohl Neubauten als auch Erweiterungen von Seveso-Betrieben müssen nach Abwägung aller Umstände des Einzelfalls grundsätzlich auch in Gemengelagen weiterhin möglich sein</w:t>
                      </w:r>
                      <w:r>
                        <w:rPr>
                          <w:rFonts w:ascii="Arial" w:hAnsi="Arial" w:cs="Arial"/>
                        </w:rPr>
                        <w:t>.</w:t>
                      </w:r>
                    </w:p>
                  </w:txbxContent>
                </v:textbox>
                <w10:wrap type="square"/>
              </v:shape>
            </w:pict>
          </mc:Fallback>
        </mc:AlternateContent>
      </w:r>
      <w:r w:rsidR="00516018" w:rsidRPr="009405F2">
        <w:rPr>
          <w:rFonts w:ascii="Arial" w:hAnsi="Arial" w:cs="Arial"/>
        </w:rPr>
        <w:t xml:space="preserve">Inhaltlich </w:t>
      </w:r>
      <w:r w:rsidR="0057063E" w:rsidRPr="009405F2">
        <w:rPr>
          <w:rFonts w:ascii="Arial" w:hAnsi="Arial" w:cs="Arial"/>
        </w:rPr>
        <w:t xml:space="preserve">ist die Orientierung der TA Abstand am KAS-18-Leitfaden problematisch. </w:t>
      </w:r>
      <w:r w:rsidR="008F1968" w:rsidRPr="009405F2">
        <w:rPr>
          <w:rFonts w:ascii="Arial" w:hAnsi="Arial" w:cs="Arial"/>
        </w:rPr>
        <w:t>Der KAS-18-Leitfaden enthält unverbindliche Empfehlungen für Sicherheitsabstände für die Planung von Bauvorhaben</w:t>
      </w:r>
      <w:r w:rsidR="00A4156F" w:rsidRPr="009405F2">
        <w:rPr>
          <w:rFonts w:ascii="Arial" w:hAnsi="Arial" w:cs="Arial"/>
        </w:rPr>
        <w:t xml:space="preserve"> (Raumplanung)</w:t>
      </w:r>
      <w:r w:rsidR="008F1968" w:rsidRPr="009405F2">
        <w:rPr>
          <w:rFonts w:ascii="Arial" w:hAnsi="Arial" w:cs="Arial"/>
        </w:rPr>
        <w:t xml:space="preserve">. </w:t>
      </w:r>
      <w:r w:rsidR="00B921B1" w:rsidRPr="009405F2">
        <w:rPr>
          <w:rFonts w:ascii="Arial" w:hAnsi="Arial" w:cs="Arial"/>
        </w:rPr>
        <w:t xml:space="preserve">Damit liegt die Verantwortung, die erforderlichen Abstände sicherzustellen, bei der kommunalen Bauleitplanung. </w:t>
      </w:r>
      <w:r w:rsidR="008F1968" w:rsidRPr="009405F2">
        <w:rPr>
          <w:rFonts w:ascii="Arial" w:hAnsi="Arial" w:cs="Arial"/>
        </w:rPr>
        <w:t xml:space="preserve">Die Empfehlungen </w:t>
      </w:r>
      <w:r w:rsidR="00B921B1" w:rsidRPr="009405F2">
        <w:rPr>
          <w:rFonts w:ascii="Arial" w:hAnsi="Arial" w:cs="Arial"/>
        </w:rPr>
        <w:t xml:space="preserve">des KAS-18-Leitfadens </w:t>
      </w:r>
      <w:r w:rsidR="008F1968" w:rsidRPr="009405F2">
        <w:rPr>
          <w:rFonts w:ascii="Arial" w:hAnsi="Arial" w:cs="Arial"/>
        </w:rPr>
        <w:t xml:space="preserve">sind nicht für die Genehmigung von einzelnen </w:t>
      </w:r>
      <w:r w:rsidR="00C92132" w:rsidRPr="009405F2">
        <w:rPr>
          <w:rFonts w:ascii="Arial" w:hAnsi="Arial" w:cs="Arial"/>
        </w:rPr>
        <w:t>Industriea</w:t>
      </w:r>
      <w:r w:rsidR="008F1968" w:rsidRPr="009405F2">
        <w:rPr>
          <w:rFonts w:ascii="Arial" w:hAnsi="Arial" w:cs="Arial"/>
        </w:rPr>
        <w:t>nlagen geeignet.</w:t>
      </w:r>
      <w:r w:rsidR="007E22B5" w:rsidRPr="009405F2">
        <w:rPr>
          <w:rFonts w:ascii="Arial" w:hAnsi="Arial" w:cs="Arial"/>
        </w:rPr>
        <w:t xml:space="preserve"> </w:t>
      </w:r>
      <w:r w:rsidR="00352862" w:rsidRPr="009405F2">
        <w:rPr>
          <w:rFonts w:ascii="Arial" w:hAnsi="Arial" w:cs="Arial"/>
        </w:rPr>
        <w:t xml:space="preserve">Die Einhaltung eines empfohlenen Abstands stellt prinzipiell keine Genehmigungsvoraussetzung dar. </w:t>
      </w:r>
      <w:r w:rsidR="00E947FD" w:rsidRPr="009405F2">
        <w:rPr>
          <w:rFonts w:ascii="Arial" w:hAnsi="Arial" w:cs="Arial"/>
        </w:rPr>
        <w:t xml:space="preserve">Bislang ist unklar, welche Folgen die </w:t>
      </w:r>
      <w:r w:rsidR="00352862" w:rsidRPr="009405F2">
        <w:rPr>
          <w:rFonts w:ascii="Arial" w:hAnsi="Arial" w:cs="Arial"/>
        </w:rPr>
        <w:t xml:space="preserve">bestehende </w:t>
      </w:r>
      <w:r w:rsidR="00E947FD" w:rsidRPr="009405F2">
        <w:rPr>
          <w:rFonts w:ascii="Arial" w:hAnsi="Arial" w:cs="Arial"/>
        </w:rPr>
        <w:t>Unterschreitung eines empfohlenen Abstands auslöst.</w:t>
      </w:r>
      <w:r w:rsidR="00352862" w:rsidRPr="009405F2">
        <w:rPr>
          <w:rFonts w:ascii="Arial" w:hAnsi="Arial" w:cs="Arial"/>
        </w:rPr>
        <w:t xml:space="preserve"> </w:t>
      </w:r>
      <w:r w:rsidR="0038348F" w:rsidRPr="009405F2">
        <w:rPr>
          <w:rFonts w:ascii="Arial" w:hAnsi="Arial" w:cs="Arial"/>
        </w:rPr>
        <w:t xml:space="preserve">Hierzu </w:t>
      </w:r>
      <w:r w:rsidR="006B6A95" w:rsidRPr="009405F2">
        <w:rPr>
          <w:rFonts w:ascii="Arial" w:hAnsi="Arial" w:cs="Arial"/>
        </w:rPr>
        <w:t>müssen</w:t>
      </w:r>
      <w:r w:rsidR="0038348F" w:rsidRPr="009405F2">
        <w:rPr>
          <w:rFonts w:ascii="Arial" w:hAnsi="Arial" w:cs="Arial"/>
        </w:rPr>
        <w:t xml:space="preserve"> in der neuen TA Abstand klare und rechtssichere Festlegungen getroffen werden.</w:t>
      </w:r>
    </w:p>
    <w:p w14:paraId="590B397A" w14:textId="77777777" w:rsidR="009405F2" w:rsidRPr="009405F2" w:rsidRDefault="009405F2" w:rsidP="00DB4013">
      <w:pPr>
        <w:spacing w:before="120" w:after="0" w:line="240" w:lineRule="auto"/>
        <w:jc w:val="both"/>
        <w:rPr>
          <w:rFonts w:ascii="Arial" w:hAnsi="Arial" w:cs="Arial"/>
          <w:b/>
        </w:rPr>
      </w:pPr>
    </w:p>
    <w:p w14:paraId="079D1D50" w14:textId="7736B5EB" w:rsidR="004A3D2E" w:rsidRPr="003F079C" w:rsidRDefault="00876C01" w:rsidP="00DB4013">
      <w:pPr>
        <w:spacing w:before="120" w:after="0" w:line="240" w:lineRule="auto"/>
        <w:ind w:firstLine="708"/>
        <w:jc w:val="both"/>
        <w:rPr>
          <w:rFonts w:ascii="Arial" w:hAnsi="Arial" w:cs="Arial"/>
          <w:b/>
        </w:rPr>
      </w:pPr>
      <w:r w:rsidRPr="003F079C">
        <w:rPr>
          <w:rFonts w:ascii="Arial" w:hAnsi="Arial" w:cs="Arial"/>
          <w:b/>
        </w:rPr>
        <w:t>7.4</w:t>
      </w:r>
      <w:r w:rsidRPr="003F079C">
        <w:rPr>
          <w:rFonts w:ascii="Arial" w:hAnsi="Arial" w:cs="Arial"/>
          <w:b/>
        </w:rPr>
        <w:tab/>
      </w:r>
      <w:r w:rsidR="006A5F67" w:rsidRPr="003F079C">
        <w:rPr>
          <w:rFonts w:ascii="Arial" w:hAnsi="Arial" w:cs="Arial"/>
          <w:b/>
        </w:rPr>
        <w:t xml:space="preserve">Europäische </w:t>
      </w:r>
      <w:r w:rsidR="004A3D2E" w:rsidRPr="003F079C">
        <w:rPr>
          <w:rFonts w:ascii="Arial" w:hAnsi="Arial" w:cs="Arial"/>
          <w:b/>
        </w:rPr>
        <w:t>Wasserrahmenrichtlinie (WRRL)</w:t>
      </w:r>
    </w:p>
    <w:p w14:paraId="317A4681" w14:textId="4DFD6DB4" w:rsidR="004A3D2E" w:rsidRPr="009405F2" w:rsidRDefault="007A671C" w:rsidP="00DB4013">
      <w:pPr>
        <w:spacing w:before="120" w:after="0" w:line="240" w:lineRule="auto"/>
        <w:jc w:val="both"/>
        <w:rPr>
          <w:rFonts w:ascii="Arial" w:hAnsi="Arial" w:cs="Arial"/>
        </w:rPr>
      </w:pPr>
      <w:r w:rsidRPr="009405F2">
        <w:rPr>
          <w:rFonts w:ascii="Arial" w:hAnsi="Arial" w:cs="Arial"/>
        </w:rPr>
        <w:t xml:space="preserve">Die Europäische Wasserrahmenrichtlinie </w:t>
      </w:r>
      <w:r w:rsidR="00BA54F1" w:rsidRPr="009405F2">
        <w:rPr>
          <w:rFonts w:ascii="Arial" w:hAnsi="Arial" w:cs="Arial"/>
        </w:rPr>
        <w:t xml:space="preserve">(2000/60/EG) </w:t>
      </w:r>
      <w:r w:rsidRPr="009405F2">
        <w:rPr>
          <w:rFonts w:ascii="Arial" w:hAnsi="Arial" w:cs="Arial"/>
        </w:rPr>
        <w:t>ist eine Richtlinie, die den rechtlichen Rahmen für die Wasser</w:t>
      </w:r>
      <w:r w:rsidR="006A5F67" w:rsidRPr="009405F2">
        <w:rPr>
          <w:rFonts w:ascii="Arial" w:hAnsi="Arial" w:cs="Arial"/>
        </w:rPr>
        <w:t>p</w:t>
      </w:r>
      <w:r w:rsidRPr="009405F2">
        <w:rPr>
          <w:rFonts w:ascii="Arial" w:hAnsi="Arial" w:cs="Arial"/>
        </w:rPr>
        <w:t xml:space="preserve">olitik der Europäischen Union vereinheitlichen </w:t>
      </w:r>
      <w:r w:rsidR="00BA54F1" w:rsidRPr="009405F2">
        <w:rPr>
          <w:rFonts w:ascii="Arial" w:hAnsi="Arial" w:cs="Arial"/>
        </w:rPr>
        <w:t xml:space="preserve">und stärker auf eine nachhaltige und umweltverträgliche Wassernutzung ausrichten </w:t>
      </w:r>
      <w:r w:rsidRPr="009405F2">
        <w:rPr>
          <w:rFonts w:ascii="Arial" w:hAnsi="Arial" w:cs="Arial"/>
        </w:rPr>
        <w:t xml:space="preserve">soll. </w:t>
      </w:r>
      <w:r w:rsidR="005B673B" w:rsidRPr="009405F2">
        <w:rPr>
          <w:rFonts w:ascii="Arial" w:hAnsi="Arial" w:cs="Arial"/>
        </w:rPr>
        <w:t xml:space="preserve">Alle Gewässer – vom Grundwasser über die Flüsse und Seen bis hin zu den Küstengewässern – sollen </w:t>
      </w:r>
      <w:r w:rsidR="00E7405C" w:rsidRPr="009405F2">
        <w:rPr>
          <w:rFonts w:ascii="Arial" w:hAnsi="Arial" w:cs="Arial"/>
        </w:rPr>
        <w:t xml:space="preserve">bis 2027 </w:t>
      </w:r>
      <w:r w:rsidR="005B673B" w:rsidRPr="009405F2">
        <w:rPr>
          <w:rFonts w:ascii="Arial" w:hAnsi="Arial" w:cs="Arial"/>
        </w:rPr>
        <w:t xml:space="preserve">einen "guten Zustand" erreichen. </w:t>
      </w:r>
      <w:r w:rsidR="00085C5D" w:rsidRPr="009405F2">
        <w:rPr>
          <w:rFonts w:ascii="Arial" w:hAnsi="Arial" w:cs="Arial"/>
        </w:rPr>
        <w:t xml:space="preserve"> </w:t>
      </w:r>
      <w:r w:rsidR="00B673D6" w:rsidRPr="009405F2">
        <w:rPr>
          <w:rFonts w:ascii="Arial" w:hAnsi="Arial" w:cs="Arial"/>
        </w:rPr>
        <w:t xml:space="preserve">Die WRRL wird durch das Wasserhaushaltsgesetz des Bundes (WHG) und das Niedersächsische Wassergesetz (NWG) in nationales Recht umgesetzt. Grundlage sind die Bewirtschaftungspläne </w:t>
      </w:r>
      <w:r w:rsidR="006645DD" w:rsidRPr="009405F2">
        <w:rPr>
          <w:rFonts w:ascii="Arial" w:hAnsi="Arial" w:cs="Arial"/>
        </w:rPr>
        <w:t>auf</w:t>
      </w:r>
      <w:r w:rsidR="00B673D6" w:rsidRPr="009405F2">
        <w:rPr>
          <w:rFonts w:ascii="Arial" w:hAnsi="Arial" w:cs="Arial"/>
        </w:rPr>
        <w:t xml:space="preserve"> Flussgebiets</w:t>
      </w:r>
      <w:r w:rsidR="006645DD" w:rsidRPr="009405F2">
        <w:rPr>
          <w:rFonts w:ascii="Arial" w:hAnsi="Arial" w:cs="Arial"/>
        </w:rPr>
        <w:t>ebene</w:t>
      </w:r>
      <w:r w:rsidR="00B673D6" w:rsidRPr="009405F2">
        <w:rPr>
          <w:rFonts w:ascii="Arial" w:hAnsi="Arial" w:cs="Arial"/>
        </w:rPr>
        <w:t xml:space="preserve">. </w:t>
      </w:r>
      <w:r w:rsidR="00085C5D" w:rsidRPr="009405F2">
        <w:rPr>
          <w:rFonts w:ascii="Arial" w:hAnsi="Arial" w:cs="Arial"/>
        </w:rPr>
        <w:t xml:space="preserve">Die EU hat </w:t>
      </w:r>
      <w:r w:rsidR="00DF1BAC" w:rsidRPr="009405F2">
        <w:rPr>
          <w:rFonts w:ascii="Arial" w:hAnsi="Arial" w:cs="Arial"/>
        </w:rPr>
        <w:t>Anfang de</w:t>
      </w:r>
      <w:r w:rsidR="00620737" w:rsidRPr="009405F2">
        <w:rPr>
          <w:rFonts w:ascii="Arial" w:hAnsi="Arial" w:cs="Arial"/>
        </w:rPr>
        <w:t>s</w:t>
      </w:r>
      <w:r w:rsidR="00DF1BAC" w:rsidRPr="009405F2">
        <w:rPr>
          <w:rFonts w:ascii="Arial" w:hAnsi="Arial" w:cs="Arial"/>
        </w:rPr>
        <w:t xml:space="preserve"> Jahres 2019 </w:t>
      </w:r>
      <w:r w:rsidR="00620737" w:rsidRPr="009405F2">
        <w:rPr>
          <w:rFonts w:ascii="Arial" w:hAnsi="Arial" w:cs="Arial"/>
        </w:rPr>
        <w:t xml:space="preserve">im Rahmen </w:t>
      </w:r>
      <w:r w:rsidR="002D40B5" w:rsidRPr="009405F2">
        <w:rPr>
          <w:rFonts w:ascii="Arial" w:hAnsi="Arial" w:cs="Arial"/>
        </w:rPr>
        <w:t>ihres</w:t>
      </w:r>
      <w:r w:rsidR="00620737" w:rsidRPr="009405F2">
        <w:rPr>
          <w:rFonts w:ascii="Arial" w:hAnsi="Arial" w:cs="Arial"/>
        </w:rPr>
        <w:t xml:space="preserve"> "Review-Prozesses" </w:t>
      </w:r>
      <w:r w:rsidR="00085C5D" w:rsidRPr="009405F2">
        <w:rPr>
          <w:rFonts w:ascii="Arial" w:hAnsi="Arial" w:cs="Arial"/>
        </w:rPr>
        <w:t xml:space="preserve">eine Konsultation zur Erreichung der Umweltziele </w:t>
      </w:r>
      <w:r w:rsidR="00EF0763" w:rsidRPr="009405F2">
        <w:rPr>
          <w:rFonts w:ascii="Arial" w:hAnsi="Arial" w:cs="Arial"/>
        </w:rPr>
        <w:t>und eine eventuelle</w:t>
      </w:r>
      <w:r w:rsidR="00085C5D" w:rsidRPr="009405F2">
        <w:rPr>
          <w:rFonts w:ascii="Arial" w:hAnsi="Arial" w:cs="Arial"/>
        </w:rPr>
        <w:t xml:space="preserve"> Revision der Wasserrahmenrichtlinie gestartet. </w:t>
      </w:r>
    </w:p>
    <w:p w14:paraId="79022FF1" w14:textId="77777777" w:rsidR="00D77BBB" w:rsidRPr="009405F2" w:rsidRDefault="00957F4C" w:rsidP="00DB4013">
      <w:pPr>
        <w:spacing w:before="120" w:after="0" w:line="240" w:lineRule="auto"/>
        <w:jc w:val="both"/>
        <w:rPr>
          <w:rFonts w:ascii="Arial" w:hAnsi="Arial" w:cs="Arial"/>
        </w:rPr>
      </w:pPr>
      <w:r w:rsidRPr="009405F2">
        <w:rPr>
          <w:rFonts w:ascii="Arial" w:hAnsi="Arial" w:cs="Arial"/>
        </w:rPr>
        <w:t xml:space="preserve">Die Unternehmen der chemischen Industrie nutzen Oberflächengewässer über Wasserentnahmen, Direkt- und Indirekteinleitungen von Abwasser, zu Kühlzwecken sowie als Transportwege. Auch Grundwasser wird zu Kühlzwecken verwendet. </w:t>
      </w:r>
      <w:r w:rsidR="006A0483" w:rsidRPr="009405F2">
        <w:rPr>
          <w:rFonts w:ascii="Arial" w:hAnsi="Arial" w:cs="Arial"/>
        </w:rPr>
        <w:t xml:space="preserve">Aus Sicht der chemischen Industrie hat sich 19 Jahre nach Inkrafttreten der Richtlinie Nachbesserungsbedarf in ihrem Vollzug ergeben. </w:t>
      </w:r>
    </w:p>
    <w:p w14:paraId="3A182436" w14:textId="77777777" w:rsidR="00417031" w:rsidRPr="009405F2" w:rsidRDefault="0082662F" w:rsidP="00DB4013">
      <w:pPr>
        <w:spacing w:before="120" w:after="0" w:line="240" w:lineRule="auto"/>
        <w:jc w:val="both"/>
        <w:rPr>
          <w:rFonts w:ascii="Arial" w:hAnsi="Arial" w:cs="Arial"/>
        </w:rPr>
      </w:pPr>
      <w:r w:rsidRPr="009405F2">
        <w:rPr>
          <w:rFonts w:ascii="Arial" w:hAnsi="Arial" w:cs="Arial"/>
        </w:rPr>
        <w:t xml:space="preserve">Im Gegensatz zum gebietsbezogenen Ansatz im europäischen Umweltrecht, </w:t>
      </w:r>
      <w:r w:rsidR="00AA3E2E" w:rsidRPr="009405F2">
        <w:rPr>
          <w:rFonts w:ascii="Arial" w:hAnsi="Arial" w:cs="Arial"/>
        </w:rPr>
        <w:t>muss in der nationalen Umsetzung jedes einzelne (Änderungs-)Vorhaben die Anforderungen des wasserrechtlichen Verschlechterungsverbots und des Verbesserungsgebots erfüllen.</w:t>
      </w:r>
      <w:r w:rsidR="00AA5C3C" w:rsidRPr="009405F2">
        <w:rPr>
          <w:rFonts w:ascii="Arial" w:hAnsi="Arial" w:cs="Arial"/>
        </w:rPr>
        <w:t xml:space="preserve"> </w:t>
      </w:r>
      <w:r w:rsidR="00233239" w:rsidRPr="009405F2">
        <w:rPr>
          <w:rFonts w:ascii="Arial" w:hAnsi="Arial" w:cs="Arial"/>
        </w:rPr>
        <w:t xml:space="preserve">Für bestehende Genehmigungen gibt es keinen Bestandsschutz. </w:t>
      </w:r>
      <w:r w:rsidR="00EB03C8" w:rsidRPr="009405F2">
        <w:rPr>
          <w:rFonts w:ascii="Arial" w:hAnsi="Arial" w:cs="Arial"/>
        </w:rPr>
        <w:t xml:space="preserve">Damit stellt das Verschlechterungsverbot beispielsweise Anlagenerweiterungen oder Verfahrensänderungen, die mit erhöhtem Abwasseraufkommen oder veränderter Abwasserzusammensetzung einhergehen, vor erhebliche Genehmigungsrisiken. </w:t>
      </w:r>
      <w:r w:rsidR="00AA5C3C" w:rsidRPr="009405F2">
        <w:rPr>
          <w:rFonts w:ascii="Arial" w:hAnsi="Arial" w:cs="Arial"/>
        </w:rPr>
        <w:t>Künftig könnte a</w:t>
      </w:r>
      <w:r w:rsidR="00EB03C8" w:rsidRPr="009405F2">
        <w:rPr>
          <w:rFonts w:ascii="Arial" w:hAnsi="Arial" w:cs="Arial"/>
        </w:rPr>
        <w:t>uch</w:t>
      </w:r>
      <w:r w:rsidR="00AA5C3C" w:rsidRPr="009405F2">
        <w:rPr>
          <w:rFonts w:ascii="Arial" w:hAnsi="Arial" w:cs="Arial"/>
        </w:rPr>
        <w:t xml:space="preserve"> die Erteilung einer Genehmigung für ein Einzelvorhaben mit Verweis auf das Verbesserungsgebot in Frage stehen. </w:t>
      </w:r>
    </w:p>
    <w:p w14:paraId="74AE0565" w14:textId="397EE7C8" w:rsidR="00D77BBB" w:rsidRPr="009405F2" w:rsidRDefault="00AA5C3C" w:rsidP="00DB4013">
      <w:pPr>
        <w:spacing w:before="120" w:after="0" w:line="240" w:lineRule="auto"/>
        <w:jc w:val="both"/>
        <w:rPr>
          <w:rFonts w:ascii="Arial" w:hAnsi="Arial" w:cs="Arial"/>
        </w:rPr>
      </w:pPr>
      <w:r w:rsidRPr="009405F2">
        <w:rPr>
          <w:rFonts w:ascii="Arial" w:hAnsi="Arial" w:cs="Arial"/>
        </w:rPr>
        <w:t>Hinzu kommt, dass für die Begriffe „Verschlechterungsverbot“ und „Verbesserungsgebot“ kein klares, einheitliches Verständnis besteht.</w:t>
      </w:r>
      <w:r w:rsidR="00EB03C8" w:rsidRPr="009405F2">
        <w:rPr>
          <w:rFonts w:ascii="Arial" w:hAnsi="Arial" w:cs="Arial"/>
        </w:rPr>
        <w:t xml:space="preserve"> </w:t>
      </w:r>
      <w:r w:rsidR="003355F7" w:rsidRPr="009405F2">
        <w:rPr>
          <w:rFonts w:ascii="Arial" w:hAnsi="Arial" w:cs="Arial"/>
        </w:rPr>
        <w:t xml:space="preserve">Auch nach getroffenen behördlichen </w:t>
      </w:r>
      <w:r w:rsidR="003355F7" w:rsidRPr="009405F2">
        <w:rPr>
          <w:rFonts w:ascii="Arial" w:hAnsi="Arial" w:cs="Arial"/>
        </w:rPr>
        <w:lastRenderedPageBreak/>
        <w:t xml:space="preserve">Entscheidungen besteht für Behörden und Vorhabenträger keine Rechts- und Planungssicherheit. Das Klagerisiko durch Umweltverbände, Anwohner und weitere Dritte ist </w:t>
      </w:r>
      <w:r w:rsidR="00D85484" w:rsidRPr="00F9320F">
        <w:rPr>
          <w:rFonts w:ascii="Arial" w:hAnsi="Arial" w:cs="Arial"/>
          <w:noProof/>
        </w:rPr>
        <mc:AlternateContent>
          <mc:Choice Requires="wps">
            <w:drawing>
              <wp:anchor distT="45720" distB="45720" distL="114300" distR="114300" simplePos="0" relativeHeight="251693056" behindDoc="0" locked="0" layoutInCell="1" allowOverlap="1" wp14:anchorId="23C43B09" wp14:editId="1CE9581C">
                <wp:simplePos x="0" y="0"/>
                <wp:positionH relativeFrom="column">
                  <wp:align>center</wp:align>
                </wp:positionH>
                <wp:positionV relativeFrom="paragraph">
                  <wp:posOffset>605155</wp:posOffset>
                </wp:positionV>
                <wp:extent cx="5399405" cy="1695450"/>
                <wp:effectExtent l="0" t="0" r="10795" b="19050"/>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1695450"/>
                        </a:xfrm>
                        <a:prstGeom prst="rect">
                          <a:avLst/>
                        </a:prstGeom>
                        <a:solidFill>
                          <a:schemeClr val="bg1">
                            <a:lumMod val="75000"/>
                          </a:schemeClr>
                        </a:solidFill>
                        <a:ln w="9525">
                          <a:solidFill>
                            <a:srgbClr val="000000"/>
                          </a:solidFill>
                          <a:miter lim="800000"/>
                          <a:headEnd/>
                          <a:tailEnd/>
                        </a:ln>
                      </wps:spPr>
                      <wps:txbx>
                        <w:txbxContent>
                          <w:p w14:paraId="7F6DF5D5" w14:textId="77777777" w:rsidR="00D85484" w:rsidRDefault="002865FE" w:rsidP="00D85484">
                            <w:pPr>
                              <w:spacing w:before="120" w:after="0"/>
                              <w:rPr>
                                <w:rFonts w:ascii="Arial" w:hAnsi="Arial" w:cs="Arial"/>
                              </w:rPr>
                            </w:pPr>
                            <w:r w:rsidRPr="002865FE">
                              <w:rPr>
                                <w:rFonts w:ascii="Arial" w:hAnsi="Arial" w:cs="Arial"/>
                              </w:rPr>
                              <w:t>Insgesamt sollte durch eine Überarbeitung der Wasserrahmenrichtlinie Planungssicherheit für Investitionen geschaffen werden. Die in der Vollzugspraxis aufgetretenen rechtlichen und fachlichen Herausforder</w:t>
                            </w:r>
                            <w:r>
                              <w:rPr>
                                <w:rFonts w:ascii="Arial" w:hAnsi="Arial" w:cs="Arial"/>
                              </w:rPr>
                              <w:t>ungen sollten reduziert werden.</w:t>
                            </w:r>
                          </w:p>
                          <w:p w14:paraId="7AF291F8" w14:textId="387CF918" w:rsidR="00F9320F" w:rsidRPr="00D85484" w:rsidRDefault="002865FE" w:rsidP="00D85484">
                            <w:pPr>
                              <w:spacing w:before="120" w:after="0"/>
                              <w:rPr>
                                <w:rFonts w:ascii="Arial" w:hAnsi="Arial" w:cs="Arial"/>
                              </w:rPr>
                            </w:pPr>
                            <w:r w:rsidRPr="002865FE">
                              <w:rPr>
                                <w:rFonts w:ascii="Arial" w:hAnsi="Arial" w:cs="Arial"/>
                              </w:rPr>
                              <w:t>Dazu sollten unter anderem der Inhalt und die Anwendung des Verschlechterungsverbots sowie des Verbesserungsgebots klar definiert werden. Bagatellgrenzen und der Tatbestand einer nur vorübergehenden Verschlechterung sollten eingeführt werden</w:t>
                            </w:r>
                            <w:r w:rsidRPr="002865FE">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43B09" id="_x0000_s1039" type="#_x0000_t202" style="position:absolute;left:0;text-align:left;margin-left:0;margin-top:47.65pt;width:425.15pt;height:133.5pt;z-index:251693056;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" fillcolor="#bfbfbf [2412]">
                <v:textbox>
                  <w:txbxContent>
                    <w:p w14:paraId="7F6DF5D5" w14:textId="77777777" w:rsidR="00D85484" w:rsidRDefault="002865FE" w:rsidP="00D85484">
                      <w:pPr>
                        <w:spacing w:before="120" w:after="0"/>
                        <w:rPr>
                          <w:rFonts w:ascii="Arial" w:hAnsi="Arial" w:cs="Arial"/>
                        </w:rPr>
                      </w:pPr>
                      <w:r w:rsidRPr="002865FE">
                        <w:rPr>
                          <w:rFonts w:ascii="Arial" w:hAnsi="Arial" w:cs="Arial"/>
                        </w:rPr>
                        <w:t>Insgesamt sollte durch eine Überarbeitung der Wasserrahmenrichtlinie Planungssicherheit für Investitionen geschaffen werden. Die in der Vollzugspraxis aufgetretenen rechtlichen und fachlichen Herausforder</w:t>
                      </w:r>
                      <w:r>
                        <w:rPr>
                          <w:rFonts w:ascii="Arial" w:hAnsi="Arial" w:cs="Arial"/>
                        </w:rPr>
                        <w:t>ungen sollten reduziert werden.</w:t>
                      </w:r>
                    </w:p>
                    <w:p w14:paraId="7AF291F8" w14:textId="387CF918" w:rsidR="00F9320F" w:rsidRPr="00D85484" w:rsidRDefault="002865FE" w:rsidP="00D85484">
                      <w:pPr>
                        <w:spacing w:before="120" w:after="0"/>
                        <w:rPr>
                          <w:rFonts w:ascii="Arial" w:hAnsi="Arial" w:cs="Arial"/>
                        </w:rPr>
                      </w:pPr>
                      <w:r w:rsidRPr="002865FE">
                        <w:rPr>
                          <w:rFonts w:ascii="Arial" w:hAnsi="Arial" w:cs="Arial"/>
                        </w:rPr>
                        <w:t>Dazu sollten unter anderem der Inhalt und die Anwendung des Verschlechterungsverbots sowie des Verbesserungsgebots klar definiert werden. Bagatellgrenzen und der Tatbestand einer nur vorübergehenden Verschlechterung sollten eingeführt werden</w:t>
                      </w:r>
                      <w:r w:rsidRPr="002865FE">
                        <w:rPr>
                          <w:rFonts w:ascii="Arial" w:hAnsi="Arial" w:cs="Arial"/>
                        </w:rPr>
                        <w:t>.</w:t>
                      </w:r>
                    </w:p>
                  </w:txbxContent>
                </v:textbox>
                <w10:wrap type="square"/>
              </v:shape>
            </w:pict>
          </mc:Fallback>
        </mc:AlternateContent>
      </w:r>
      <w:r w:rsidR="003355F7" w:rsidRPr="009405F2">
        <w:rPr>
          <w:rFonts w:ascii="Arial" w:hAnsi="Arial" w:cs="Arial"/>
        </w:rPr>
        <w:t>hingegen sehr hoch.</w:t>
      </w:r>
    </w:p>
    <w:p w14:paraId="484F8B62" w14:textId="17C346C6" w:rsidR="009119AA" w:rsidRDefault="009119AA" w:rsidP="00DB4013">
      <w:pPr>
        <w:spacing w:before="120" w:after="0" w:line="240" w:lineRule="auto"/>
        <w:jc w:val="both"/>
        <w:rPr>
          <w:rFonts w:ascii="Arial" w:hAnsi="Arial" w:cs="Arial"/>
        </w:rPr>
      </w:pPr>
    </w:p>
    <w:p w14:paraId="57DBA488" w14:textId="29183EBB" w:rsidR="008A58CD" w:rsidRPr="003F079C" w:rsidRDefault="00876C01" w:rsidP="00DB4013">
      <w:pPr>
        <w:keepNext/>
        <w:spacing w:before="120" w:after="0" w:line="240" w:lineRule="auto"/>
        <w:ind w:left="708"/>
        <w:jc w:val="both"/>
        <w:rPr>
          <w:rFonts w:ascii="Arial" w:hAnsi="Arial" w:cs="Arial"/>
          <w:b/>
        </w:rPr>
      </w:pPr>
      <w:r w:rsidRPr="003F079C">
        <w:rPr>
          <w:rFonts w:ascii="Arial" w:hAnsi="Arial" w:cs="Arial"/>
          <w:b/>
        </w:rPr>
        <w:t>7.5</w:t>
      </w:r>
      <w:r w:rsidRPr="003F079C">
        <w:rPr>
          <w:rFonts w:ascii="Arial" w:hAnsi="Arial" w:cs="Arial"/>
          <w:b/>
        </w:rPr>
        <w:tab/>
      </w:r>
      <w:r w:rsidR="008A58CD" w:rsidRPr="003F079C">
        <w:rPr>
          <w:rFonts w:ascii="Arial" w:hAnsi="Arial" w:cs="Arial"/>
          <w:b/>
        </w:rPr>
        <w:t>Abwasser</w:t>
      </w:r>
      <w:r w:rsidR="00C509DF" w:rsidRPr="003F079C">
        <w:rPr>
          <w:rFonts w:ascii="Arial" w:hAnsi="Arial" w:cs="Arial"/>
          <w:b/>
        </w:rPr>
        <w:t>abgabengesetz</w:t>
      </w:r>
      <w:r w:rsidR="000605EE" w:rsidRPr="003F079C">
        <w:rPr>
          <w:rFonts w:ascii="Arial" w:hAnsi="Arial" w:cs="Arial"/>
          <w:b/>
        </w:rPr>
        <w:t xml:space="preserve"> (AbwAG)</w:t>
      </w:r>
      <w:r w:rsidR="008842DC" w:rsidRPr="003F079C">
        <w:rPr>
          <w:rFonts w:ascii="Arial" w:hAnsi="Arial" w:cs="Arial"/>
          <w:b/>
        </w:rPr>
        <w:t xml:space="preserve"> </w:t>
      </w:r>
    </w:p>
    <w:p w14:paraId="65911BAF" w14:textId="5EF86AA2" w:rsidR="00C509DF" w:rsidRPr="009405F2" w:rsidRDefault="003D2AFC" w:rsidP="00DB4013">
      <w:pPr>
        <w:keepNext/>
        <w:spacing w:before="120" w:after="0" w:line="240" w:lineRule="auto"/>
        <w:jc w:val="both"/>
        <w:rPr>
          <w:rFonts w:ascii="Arial" w:hAnsi="Arial" w:cs="Arial"/>
        </w:rPr>
      </w:pPr>
      <w:r w:rsidRPr="009405F2">
        <w:rPr>
          <w:rFonts w:ascii="Arial" w:hAnsi="Arial" w:cs="Arial"/>
        </w:rPr>
        <w:t>Eine Vorgabe der EU-Wasserrahmenrichtlinie fordert die Internalisierung von Umwelt- und Ressourcenkosten für Wasserdienstleistungen. D</w:t>
      </w:r>
      <w:r w:rsidR="00A03A13" w:rsidRPr="009405F2">
        <w:rPr>
          <w:rFonts w:ascii="Arial" w:hAnsi="Arial" w:cs="Arial"/>
        </w:rPr>
        <w:t xml:space="preserve">azu dient </w:t>
      </w:r>
      <w:r w:rsidRPr="009405F2">
        <w:rPr>
          <w:rFonts w:ascii="Arial" w:hAnsi="Arial" w:cs="Arial"/>
        </w:rPr>
        <w:t>die Abwasserabgabe</w:t>
      </w:r>
      <w:r w:rsidR="00A03A13" w:rsidRPr="009405F2">
        <w:rPr>
          <w:rFonts w:ascii="Arial" w:hAnsi="Arial" w:cs="Arial"/>
        </w:rPr>
        <w:t xml:space="preserve"> nach </w:t>
      </w:r>
      <w:r w:rsidRPr="009405F2">
        <w:rPr>
          <w:rFonts w:ascii="Arial" w:hAnsi="Arial" w:cs="Arial"/>
        </w:rPr>
        <w:t xml:space="preserve"> Abwasserabgabengesetz</w:t>
      </w:r>
      <w:r w:rsidR="00FF42D7" w:rsidRPr="009405F2">
        <w:rPr>
          <w:rFonts w:ascii="Arial" w:hAnsi="Arial" w:cs="Arial"/>
        </w:rPr>
        <w:t>, die</w:t>
      </w:r>
      <w:r w:rsidRPr="009405F2">
        <w:rPr>
          <w:rFonts w:ascii="Arial" w:hAnsi="Arial" w:cs="Arial"/>
        </w:rPr>
        <w:t xml:space="preserve"> für das direkte Einleiten von Abwasser in ein Gewässer </w:t>
      </w:r>
      <w:r w:rsidR="00FF42D7" w:rsidRPr="009405F2">
        <w:rPr>
          <w:rFonts w:ascii="Arial" w:hAnsi="Arial" w:cs="Arial"/>
        </w:rPr>
        <w:t xml:space="preserve">erhoben </w:t>
      </w:r>
      <w:r w:rsidRPr="009405F2">
        <w:rPr>
          <w:rFonts w:ascii="Arial" w:hAnsi="Arial" w:cs="Arial"/>
        </w:rPr>
        <w:t xml:space="preserve">wird. </w:t>
      </w:r>
      <w:r w:rsidR="00F540F5" w:rsidRPr="009405F2">
        <w:rPr>
          <w:rFonts w:ascii="Arial" w:hAnsi="Arial" w:cs="Arial"/>
        </w:rPr>
        <w:t>Die Abgabe richtet sich nach der Menge und der Schädlichkeit bestimmter eingeleiteter Inhaltsstoffe.</w:t>
      </w:r>
    </w:p>
    <w:p w14:paraId="43D6E21F" w14:textId="7302682E" w:rsidR="00D85246" w:rsidRPr="009405F2" w:rsidRDefault="005D42F5" w:rsidP="00DB4013">
      <w:pPr>
        <w:spacing w:before="120" w:after="0" w:line="240" w:lineRule="auto"/>
        <w:jc w:val="both"/>
        <w:rPr>
          <w:rFonts w:ascii="Arial" w:hAnsi="Arial" w:cs="Arial"/>
        </w:rPr>
      </w:pPr>
      <w:r w:rsidRPr="009405F2">
        <w:rPr>
          <w:rFonts w:ascii="Arial" w:hAnsi="Arial" w:cs="Arial"/>
        </w:rPr>
        <w:t xml:space="preserve">Durch die aktuelle Abwasserabgabe wurden bereits erhebliche Emissionsreduktionen durch die Betreiber erreicht. </w:t>
      </w:r>
      <w:r w:rsidR="00CE5526" w:rsidRPr="009405F2">
        <w:rPr>
          <w:rFonts w:ascii="Arial" w:hAnsi="Arial" w:cs="Arial"/>
        </w:rPr>
        <w:t xml:space="preserve">Die Abgabe ist </w:t>
      </w:r>
      <w:r w:rsidRPr="009405F2">
        <w:rPr>
          <w:rFonts w:ascii="Arial" w:hAnsi="Arial" w:cs="Arial"/>
        </w:rPr>
        <w:t xml:space="preserve">jedoch </w:t>
      </w:r>
      <w:r w:rsidR="00CE5526" w:rsidRPr="009405F2">
        <w:rPr>
          <w:rFonts w:ascii="Arial" w:hAnsi="Arial" w:cs="Arial"/>
        </w:rPr>
        <w:t>mit einem hohen Vollzugsaufwand für Unternehmen und Behörden verbunden</w:t>
      </w:r>
      <w:r w:rsidR="00FF42D7" w:rsidRPr="009405F2">
        <w:rPr>
          <w:rFonts w:ascii="Arial" w:hAnsi="Arial" w:cs="Arial"/>
        </w:rPr>
        <w:t xml:space="preserve"> </w:t>
      </w:r>
    </w:p>
    <w:p w14:paraId="6040BCC4" w14:textId="7A58097C" w:rsidR="00FF42D7" w:rsidRPr="009405F2" w:rsidRDefault="003B37F1" w:rsidP="00DB4013">
      <w:pPr>
        <w:spacing w:before="120" w:after="0" w:line="240" w:lineRule="auto"/>
        <w:jc w:val="both"/>
        <w:rPr>
          <w:rFonts w:ascii="Arial" w:hAnsi="Arial" w:cs="Arial"/>
        </w:rPr>
      </w:pPr>
      <w:r w:rsidRPr="003B37F1">
        <w:rPr>
          <w:rFonts w:ascii="Arial" w:hAnsi="Arial" w:cs="Arial"/>
          <w:b/>
          <w:noProof/>
        </w:rPr>
        <mc:AlternateContent>
          <mc:Choice Requires="wps">
            <w:drawing>
              <wp:anchor distT="45720" distB="45720" distL="114300" distR="114300" simplePos="0" relativeHeight="251695104" behindDoc="0" locked="0" layoutInCell="1" allowOverlap="1" wp14:anchorId="5F669D93" wp14:editId="0B5EC385">
                <wp:simplePos x="0" y="0"/>
                <wp:positionH relativeFrom="column">
                  <wp:align>center</wp:align>
                </wp:positionH>
                <wp:positionV relativeFrom="paragraph">
                  <wp:posOffset>1138555</wp:posOffset>
                </wp:positionV>
                <wp:extent cx="5399405" cy="723900"/>
                <wp:effectExtent l="0" t="0" r="10795" b="1905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723900"/>
                        </a:xfrm>
                        <a:prstGeom prst="rect">
                          <a:avLst/>
                        </a:prstGeom>
                        <a:solidFill>
                          <a:schemeClr val="bg1">
                            <a:lumMod val="75000"/>
                          </a:schemeClr>
                        </a:solidFill>
                        <a:ln w="9525">
                          <a:solidFill>
                            <a:srgbClr val="000000"/>
                          </a:solidFill>
                          <a:miter lim="800000"/>
                          <a:headEnd/>
                          <a:tailEnd/>
                        </a:ln>
                      </wps:spPr>
                      <wps:txbx>
                        <w:txbxContent>
                          <w:p w14:paraId="3A5FF206" w14:textId="32F89032" w:rsidR="003B37F1" w:rsidRPr="003B37F1" w:rsidRDefault="003B37F1" w:rsidP="00597D2F">
                            <w:pPr>
                              <w:spacing w:before="120" w:after="0"/>
                            </w:pPr>
                            <w:r w:rsidRPr="003B37F1">
                              <w:rPr>
                                <w:rFonts w:ascii="Arial" w:hAnsi="Arial" w:cs="Arial"/>
                              </w:rPr>
                              <w:t>Eine weitere Erhöhung der Abwasserabgabe sollte vermieden werden. Im Gegenteil sollten die Betriebe, die bereits  Erfolge vorzuweisen haben,</w:t>
                            </w:r>
                            <w:r w:rsidRPr="003B37F1" w:rsidDel="00F10F4F">
                              <w:rPr>
                                <w:rFonts w:ascii="Arial" w:hAnsi="Arial" w:cs="Arial"/>
                              </w:rPr>
                              <w:t xml:space="preserve"> </w:t>
                            </w:r>
                            <w:r w:rsidRPr="003B37F1">
                              <w:rPr>
                                <w:rFonts w:ascii="Arial" w:hAnsi="Arial" w:cs="Arial"/>
                              </w:rPr>
                              <w:t>durch eine Reduzierung der Abgabe honoriert werden</w:t>
                            </w:r>
                            <w:r w:rsidRPr="003B37F1">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69D93" id="_x0000_s1040" type="#_x0000_t202" style="position:absolute;left:0;text-align:left;margin-left:0;margin-top:89.65pt;width:425.15pt;height:57pt;z-index:25169510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" fillcolor="#bfbfbf [2412]">
                <v:textbox>
                  <w:txbxContent>
                    <w:p w14:paraId="3A5FF206" w14:textId="32F89032" w:rsidR="003B37F1" w:rsidRPr="003B37F1" w:rsidRDefault="003B37F1" w:rsidP="00597D2F">
                      <w:pPr>
                        <w:spacing w:before="120" w:after="0"/>
                      </w:pPr>
                      <w:r w:rsidRPr="003B37F1">
                        <w:rPr>
                          <w:rFonts w:ascii="Arial" w:hAnsi="Arial" w:cs="Arial"/>
                        </w:rPr>
                        <w:t>Eine weitere Erhöhung der Abwasserabgabe sollte vermieden werden. Im Gegenteil sollten die Betriebe, die bereits  Erfolge vorzuweisen haben,</w:t>
                      </w:r>
                      <w:r w:rsidRPr="003B37F1" w:rsidDel="00F10F4F">
                        <w:rPr>
                          <w:rFonts w:ascii="Arial" w:hAnsi="Arial" w:cs="Arial"/>
                        </w:rPr>
                        <w:t xml:space="preserve"> </w:t>
                      </w:r>
                      <w:r w:rsidRPr="003B37F1">
                        <w:rPr>
                          <w:rFonts w:ascii="Arial" w:hAnsi="Arial" w:cs="Arial"/>
                        </w:rPr>
                        <w:t>durch eine Reduzierung der Abgabe honoriert werden</w:t>
                      </w:r>
                      <w:r w:rsidRPr="003B37F1">
                        <w:rPr>
                          <w:rFonts w:ascii="Arial" w:hAnsi="Arial" w:cs="Arial"/>
                        </w:rPr>
                        <w:t>.</w:t>
                      </w:r>
                    </w:p>
                  </w:txbxContent>
                </v:textbox>
                <w10:wrap type="square"/>
              </v:shape>
            </w:pict>
          </mc:Fallback>
        </mc:AlternateContent>
      </w:r>
      <w:r w:rsidR="003E5EAC" w:rsidRPr="009405F2">
        <w:rPr>
          <w:rFonts w:ascii="Arial" w:hAnsi="Arial" w:cs="Arial"/>
        </w:rPr>
        <w:t xml:space="preserve">Aktuell </w:t>
      </w:r>
      <w:r w:rsidR="00313DAA" w:rsidRPr="009405F2">
        <w:rPr>
          <w:rFonts w:ascii="Arial" w:hAnsi="Arial" w:cs="Arial"/>
        </w:rPr>
        <w:t xml:space="preserve"> ist eine Erhöhung (mind. Inflationsausgleich seit 1997 bzw. bis 400%) der Abwasserabgabe auch über die Einführung neuer Parameter wie Salz und Wärme</w:t>
      </w:r>
      <w:r w:rsidR="003E5EAC" w:rsidRPr="009405F2">
        <w:rPr>
          <w:rFonts w:ascii="Arial" w:hAnsi="Arial" w:cs="Arial"/>
        </w:rPr>
        <w:t xml:space="preserve"> geplant</w:t>
      </w:r>
      <w:r w:rsidR="00313DAA" w:rsidRPr="009405F2">
        <w:rPr>
          <w:rFonts w:ascii="Arial" w:hAnsi="Arial" w:cs="Arial"/>
        </w:rPr>
        <w:t>. Die Anwendung des Standes der Technik soll nicht mehr als Ermäßigungstatbestand anerkannt werden. Weitere Verschärfungen sind über die Diskussionen zur Spurenstoffstrategie</w:t>
      </w:r>
      <w:r w:rsidR="003E5EAC" w:rsidRPr="009405F2">
        <w:rPr>
          <w:rFonts w:ascii="Arial" w:hAnsi="Arial" w:cs="Arial"/>
        </w:rPr>
        <w:t xml:space="preserve"> zu erwarten</w:t>
      </w:r>
      <w:r w:rsidR="00313DAA" w:rsidRPr="009405F2">
        <w:rPr>
          <w:rFonts w:ascii="Arial" w:hAnsi="Arial" w:cs="Arial"/>
        </w:rPr>
        <w:t>.</w:t>
      </w:r>
      <w:r w:rsidR="006C45D0" w:rsidRPr="009405F2">
        <w:rPr>
          <w:rFonts w:ascii="Arial" w:hAnsi="Arial" w:cs="Arial"/>
        </w:rPr>
        <w:t xml:space="preserve"> </w:t>
      </w:r>
      <w:r w:rsidR="00816E91" w:rsidRPr="009405F2">
        <w:rPr>
          <w:rFonts w:ascii="Arial" w:hAnsi="Arial" w:cs="Arial"/>
        </w:rPr>
        <w:t xml:space="preserve">Mit </w:t>
      </w:r>
      <w:r w:rsidR="00CB06A4" w:rsidRPr="009405F2">
        <w:rPr>
          <w:rFonts w:ascii="Arial" w:hAnsi="Arial" w:cs="Arial"/>
        </w:rPr>
        <w:t>der</w:t>
      </w:r>
      <w:r w:rsidR="006C45D0" w:rsidRPr="009405F2">
        <w:rPr>
          <w:rFonts w:ascii="Arial" w:hAnsi="Arial" w:cs="Arial"/>
        </w:rPr>
        <w:t xml:space="preserve"> Spurenstoffstrategie </w:t>
      </w:r>
      <w:r w:rsidR="00816E91" w:rsidRPr="009405F2">
        <w:rPr>
          <w:rFonts w:ascii="Arial" w:hAnsi="Arial" w:cs="Arial"/>
        </w:rPr>
        <w:t xml:space="preserve">will die </w:t>
      </w:r>
      <w:r w:rsidR="006C45D0" w:rsidRPr="009405F2">
        <w:rPr>
          <w:rFonts w:ascii="Arial" w:hAnsi="Arial" w:cs="Arial"/>
        </w:rPr>
        <w:t>Bundes</w:t>
      </w:r>
      <w:r w:rsidR="00816E91" w:rsidRPr="009405F2">
        <w:rPr>
          <w:rFonts w:ascii="Arial" w:hAnsi="Arial" w:cs="Arial"/>
        </w:rPr>
        <w:t>regierung</w:t>
      </w:r>
      <w:r w:rsidR="006C45D0" w:rsidRPr="009405F2">
        <w:rPr>
          <w:rFonts w:ascii="Arial" w:hAnsi="Arial" w:cs="Arial"/>
        </w:rPr>
        <w:t xml:space="preserve"> Spurenstoffe in den Gewässern reduzieren. </w:t>
      </w:r>
    </w:p>
    <w:p w14:paraId="7428676D" w14:textId="77777777" w:rsidR="00457566" w:rsidRPr="003B37F1" w:rsidRDefault="00457566" w:rsidP="00DB4013">
      <w:pPr>
        <w:spacing w:before="120" w:after="0" w:line="240" w:lineRule="auto"/>
        <w:jc w:val="both"/>
        <w:rPr>
          <w:rFonts w:ascii="Arial" w:hAnsi="Arial" w:cs="Arial"/>
          <w:u w:val="single"/>
        </w:rPr>
      </w:pPr>
    </w:p>
    <w:p w14:paraId="00ABC895" w14:textId="2A778765" w:rsidR="0023376E" w:rsidRPr="003F079C" w:rsidRDefault="00876C01" w:rsidP="00DB4013">
      <w:pPr>
        <w:spacing w:before="120" w:after="0" w:line="240" w:lineRule="auto"/>
        <w:ind w:left="708"/>
        <w:jc w:val="both"/>
        <w:rPr>
          <w:rFonts w:ascii="Arial" w:hAnsi="Arial" w:cs="Arial"/>
          <w:b/>
        </w:rPr>
      </w:pPr>
      <w:r w:rsidRPr="003F079C">
        <w:rPr>
          <w:rFonts w:ascii="Arial" w:hAnsi="Arial" w:cs="Arial"/>
          <w:b/>
        </w:rPr>
        <w:t>7.6</w:t>
      </w:r>
      <w:r w:rsidRPr="003F079C">
        <w:rPr>
          <w:rFonts w:ascii="Arial" w:hAnsi="Arial" w:cs="Arial"/>
          <w:b/>
        </w:rPr>
        <w:tab/>
      </w:r>
      <w:r w:rsidR="00B05D02" w:rsidRPr="003F079C">
        <w:rPr>
          <w:rFonts w:ascii="Arial" w:hAnsi="Arial" w:cs="Arial"/>
          <w:b/>
        </w:rPr>
        <w:t>Europäisches Chemikalienrecht</w:t>
      </w:r>
      <w:r w:rsidR="00DB2E1F" w:rsidRPr="003F079C">
        <w:rPr>
          <w:rFonts w:ascii="Arial" w:hAnsi="Arial" w:cs="Arial"/>
          <w:b/>
        </w:rPr>
        <w:t xml:space="preserve"> </w:t>
      </w:r>
      <w:r w:rsidR="00EF68E2" w:rsidRPr="003F079C">
        <w:rPr>
          <w:rFonts w:ascii="Arial" w:hAnsi="Arial" w:cs="Arial"/>
          <w:b/>
        </w:rPr>
        <w:t>–</w:t>
      </w:r>
      <w:r w:rsidR="00DB2E1F" w:rsidRPr="003F079C">
        <w:rPr>
          <w:rFonts w:ascii="Arial" w:hAnsi="Arial" w:cs="Arial"/>
          <w:b/>
        </w:rPr>
        <w:t xml:space="preserve"> REACH</w:t>
      </w:r>
    </w:p>
    <w:p w14:paraId="61E57A5B" w14:textId="045CEF15" w:rsidR="00671ABC" w:rsidRPr="003B37F1" w:rsidRDefault="00671ABC" w:rsidP="00DB4013">
      <w:pPr>
        <w:spacing w:before="120" w:after="0" w:line="240" w:lineRule="auto"/>
        <w:jc w:val="both"/>
        <w:rPr>
          <w:rFonts w:ascii="Arial" w:hAnsi="Arial" w:cs="Arial"/>
        </w:rPr>
      </w:pPr>
      <w:r w:rsidRPr="003B37F1">
        <w:rPr>
          <w:rFonts w:ascii="Arial" w:hAnsi="Arial" w:cs="Arial"/>
        </w:rPr>
        <w:t>Die EU-Chemikalienverordnung regelt die Registrierung, Evaluierung, Autorisierung/Zulassung u</w:t>
      </w:r>
      <w:r w:rsidR="009F7BB5" w:rsidRPr="003B37F1">
        <w:rPr>
          <w:rFonts w:ascii="Arial" w:hAnsi="Arial" w:cs="Arial"/>
        </w:rPr>
        <w:t xml:space="preserve">nd Beschränkung von Chemikalien mit den </w:t>
      </w:r>
      <w:r w:rsidR="00D275AA" w:rsidRPr="003B37F1">
        <w:rPr>
          <w:rFonts w:ascii="Arial" w:hAnsi="Arial" w:cs="Arial"/>
        </w:rPr>
        <w:t xml:space="preserve">vier </w:t>
      </w:r>
      <w:r w:rsidR="009F7BB5" w:rsidRPr="003B37F1">
        <w:rPr>
          <w:rFonts w:ascii="Arial" w:hAnsi="Arial" w:cs="Arial"/>
        </w:rPr>
        <w:t xml:space="preserve">Zielen, die menschliche Gesundheit und die Umwelt vor gefährlichen Stoffe zu schützen, besonders besorgniserregende Stoffe (= </w:t>
      </w:r>
      <w:proofErr w:type="spellStart"/>
      <w:r w:rsidR="009F7BB5" w:rsidRPr="003B37F1">
        <w:rPr>
          <w:rFonts w:ascii="Arial" w:hAnsi="Arial" w:cs="Arial"/>
        </w:rPr>
        <w:t>substances</w:t>
      </w:r>
      <w:proofErr w:type="spellEnd"/>
      <w:r w:rsidR="009F7BB5" w:rsidRPr="003B37F1">
        <w:rPr>
          <w:rFonts w:ascii="Arial" w:hAnsi="Arial" w:cs="Arial"/>
        </w:rPr>
        <w:t xml:space="preserve"> </w:t>
      </w:r>
      <w:proofErr w:type="spellStart"/>
      <w:r w:rsidR="009F7BB5" w:rsidRPr="003B37F1">
        <w:rPr>
          <w:rFonts w:ascii="Arial" w:hAnsi="Arial" w:cs="Arial"/>
        </w:rPr>
        <w:t>of</w:t>
      </w:r>
      <w:proofErr w:type="spellEnd"/>
      <w:r w:rsidR="009F7BB5" w:rsidRPr="003B37F1">
        <w:rPr>
          <w:rFonts w:ascii="Arial" w:hAnsi="Arial" w:cs="Arial"/>
        </w:rPr>
        <w:t xml:space="preserve"> </w:t>
      </w:r>
      <w:proofErr w:type="spellStart"/>
      <w:r w:rsidR="009F7BB5" w:rsidRPr="003B37F1">
        <w:rPr>
          <w:rFonts w:ascii="Arial" w:hAnsi="Arial" w:cs="Arial"/>
        </w:rPr>
        <w:t>very</w:t>
      </w:r>
      <w:proofErr w:type="spellEnd"/>
      <w:r w:rsidR="009F7BB5" w:rsidRPr="003B37F1">
        <w:rPr>
          <w:rFonts w:ascii="Arial" w:hAnsi="Arial" w:cs="Arial"/>
        </w:rPr>
        <w:t xml:space="preserve"> high </w:t>
      </w:r>
      <w:proofErr w:type="spellStart"/>
      <w:r w:rsidR="009F7BB5" w:rsidRPr="003B37F1">
        <w:rPr>
          <w:rFonts w:ascii="Arial" w:hAnsi="Arial" w:cs="Arial"/>
        </w:rPr>
        <w:t>concern</w:t>
      </w:r>
      <w:proofErr w:type="spellEnd"/>
      <w:r w:rsidR="009F7BB5" w:rsidRPr="003B37F1">
        <w:rPr>
          <w:rFonts w:ascii="Arial" w:hAnsi="Arial" w:cs="Arial"/>
        </w:rPr>
        <w:t xml:space="preserve"> (SVHC)) zu ersetzen</w:t>
      </w:r>
      <w:r w:rsidR="00D275AA" w:rsidRPr="003B37F1">
        <w:rPr>
          <w:rFonts w:ascii="Arial" w:hAnsi="Arial" w:cs="Arial"/>
        </w:rPr>
        <w:t xml:space="preserve">, den freien Verkehr von Chemikalien auf dem Binnenmarkt zu gewährleisten </w:t>
      </w:r>
      <w:r w:rsidR="009F7BB5" w:rsidRPr="003B37F1">
        <w:rPr>
          <w:rFonts w:ascii="Arial" w:hAnsi="Arial" w:cs="Arial"/>
        </w:rPr>
        <w:t xml:space="preserve">sowie </w:t>
      </w:r>
      <w:r w:rsidR="00D275AA" w:rsidRPr="003B37F1">
        <w:rPr>
          <w:rFonts w:ascii="Arial" w:hAnsi="Arial" w:cs="Arial"/>
        </w:rPr>
        <w:t>Wettbewerbsfähigkeit und Innovation zu fördern.</w:t>
      </w:r>
    </w:p>
    <w:p w14:paraId="1F71C0CF" w14:textId="142D8B52" w:rsidR="007B034B" w:rsidRPr="003B37F1" w:rsidRDefault="00795CEE" w:rsidP="00957C28">
      <w:pPr>
        <w:spacing w:before="120" w:after="0" w:line="240" w:lineRule="auto"/>
        <w:jc w:val="both"/>
        <w:rPr>
          <w:rFonts w:ascii="Arial" w:hAnsi="Arial" w:cs="Arial"/>
        </w:rPr>
      </w:pPr>
      <w:r w:rsidRPr="003B37F1">
        <w:rPr>
          <w:rFonts w:ascii="Arial" w:hAnsi="Arial" w:cs="Arial"/>
        </w:rPr>
        <w:t>Die Umsetzung von REACH führt zu erhebliche</w:t>
      </w:r>
      <w:r w:rsidR="00FF483A" w:rsidRPr="003B37F1">
        <w:rPr>
          <w:rFonts w:ascii="Arial" w:hAnsi="Arial" w:cs="Arial"/>
        </w:rPr>
        <w:t xml:space="preserve">m Aufwand und </w:t>
      </w:r>
      <w:r w:rsidR="003561D8" w:rsidRPr="003B37F1">
        <w:rPr>
          <w:rFonts w:ascii="Arial" w:hAnsi="Arial" w:cs="Arial"/>
        </w:rPr>
        <w:t xml:space="preserve">hohen </w:t>
      </w:r>
      <w:r w:rsidR="00FF483A" w:rsidRPr="003B37F1">
        <w:rPr>
          <w:rFonts w:ascii="Arial" w:hAnsi="Arial" w:cs="Arial"/>
        </w:rPr>
        <w:t>Kosten bei den betroffenen Unternehmen, aber auch bei den Zulassungsbehörden.</w:t>
      </w:r>
      <w:r w:rsidR="005E6A83" w:rsidRPr="003B37F1">
        <w:rPr>
          <w:rFonts w:ascii="Arial" w:hAnsi="Arial" w:cs="Arial"/>
        </w:rPr>
        <w:t xml:space="preserve"> </w:t>
      </w:r>
      <w:r w:rsidR="00F50935" w:rsidRPr="003B37F1">
        <w:rPr>
          <w:rFonts w:ascii="Arial" w:hAnsi="Arial" w:cs="Arial"/>
        </w:rPr>
        <w:t xml:space="preserve">Das REACH-Review, dessen Ergebnisse </w:t>
      </w:r>
      <w:r w:rsidR="001A45A2" w:rsidRPr="003B37F1">
        <w:rPr>
          <w:rFonts w:ascii="Arial" w:hAnsi="Arial" w:cs="Arial"/>
        </w:rPr>
        <w:t xml:space="preserve">im März </w:t>
      </w:r>
      <w:r w:rsidR="00F50935" w:rsidRPr="003B37F1">
        <w:rPr>
          <w:rFonts w:ascii="Arial" w:hAnsi="Arial" w:cs="Arial"/>
        </w:rPr>
        <w:t xml:space="preserve">2018 veröffentlicht wurden, ermittelte Verbesserungsbedarf bei einigen Handlungsfeldern. </w:t>
      </w:r>
      <w:r w:rsidR="00EF68E2" w:rsidRPr="003B37F1">
        <w:rPr>
          <w:rFonts w:ascii="Arial" w:hAnsi="Arial" w:cs="Arial"/>
        </w:rPr>
        <w:t xml:space="preserve">Insbesondere kleinere Unternehmen haben Probleme, die geforderte Anmeldung von Stoffen und Gemischen in REACH zu bewältigen. Immer mehr Stoffe </w:t>
      </w:r>
      <w:r w:rsidR="00002005" w:rsidRPr="003B37F1">
        <w:rPr>
          <w:rFonts w:ascii="Arial" w:hAnsi="Arial" w:cs="Arial"/>
        </w:rPr>
        <w:t xml:space="preserve">werden als besonders </w:t>
      </w:r>
      <w:r w:rsidR="007B034B" w:rsidRPr="003B37F1">
        <w:rPr>
          <w:rFonts w:ascii="Arial" w:hAnsi="Arial" w:cs="Arial"/>
        </w:rPr>
        <w:t>b</w:t>
      </w:r>
      <w:r w:rsidR="00002005" w:rsidRPr="003B37F1">
        <w:rPr>
          <w:rFonts w:ascii="Arial" w:hAnsi="Arial" w:cs="Arial"/>
        </w:rPr>
        <w:t xml:space="preserve">esorgniserregende Stoffe auf die </w:t>
      </w:r>
      <w:r w:rsidR="00EF68E2" w:rsidRPr="003B37F1">
        <w:rPr>
          <w:rFonts w:ascii="Arial" w:hAnsi="Arial" w:cs="Arial"/>
        </w:rPr>
        <w:t xml:space="preserve">SVHC-Liste </w:t>
      </w:r>
      <w:r w:rsidR="00002005" w:rsidRPr="003B37F1">
        <w:rPr>
          <w:rFonts w:ascii="Arial" w:hAnsi="Arial" w:cs="Arial"/>
        </w:rPr>
        <w:t>gesetzt.</w:t>
      </w:r>
      <w:r w:rsidR="00EF68E2" w:rsidRPr="003B37F1">
        <w:rPr>
          <w:rFonts w:ascii="Arial" w:hAnsi="Arial" w:cs="Arial"/>
        </w:rPr>
        <w:t xml:space="preserve"> Die Zulassungsverfahren für diese Stoffe dauern sehr lange</w:t>
      </w:r>
      <w:r w:rsidR="00BE039A" w:rsidRPr="003B37F1">
        <w:rPr>
          <w:rFonts w:ascii="Arial" w:hAnsi="Arial" w:cs="Arial"/>
        </w:rPr>
        <w:t xml:space="preserve"> und </w:t>
      </w:r>
      <w:r w:rsidR="00A449CA" w:rsidRPr="003B37F1">
        <w:rPr>
          <w:rFonts w:ascii="Arial" w:hAnsi="Arial" w:cs="Arial"/>
        </w:rPr>
        <w:t xml:space="preserve">bedeuten enormen Aufwand. </w:t>
      </w:r>
      <w:r w:rsidR="00A449CA" w:rsidRPr="003B37F1">
        <w:rPr>
          <w:rFonts w:ascii="Arial" w:hAnsi="Arial" w:cs="Arial"/>
        </w:rPr>
        <w:lastRenderedPageBreak/>
        <w:t xml:space="preserve">Zudem </w:t>
      </w:r>
      <w:r w:rsidR="00BE039A" w:rsidRPr="003B37F1">
        <w:rPr>
          <w:rFonts w:ascii="Arial" w:hAnsi="Arial" w:cs="Arial"/>
        </w:rPr>
        <w:t xml:space="preserve">sind </w:t>
      </w:r>
      <w:r w:rsidR="00A449CA" w:rsidRPr="003B37F1">
        <w:rPr>
          <w:rFonts w:ascii="Arial" w:hAnsi="Arial" w:cs="Arial"/>
        </w:rPr>
        <w:t xml:space="preserve">viele </w:t>
      </w:r>
      <w:r w:rsidR="00D4765A" w:rsidRPr="003B37F1">
        <w:rPr>
          <w:rFonts w:ascii="Arial" w:hAnsi="Arial" w:cs="Arial"/>
        </w:rPr>
        <w:t xml:space="preserve">inhaltlich </w:t>
      </w:r>
      <w:r w:rsidR="00BE039A" w:rsidRPr="003B37F1">
        <w:rPr>
          <w:rFonts w:ascii="Arial" w:hAnsi="Arial" w:cs="Arial"/>
        </w:rPr>
        <w:t xml:space="preserve">sehr umstritten. </w:t>
      </w:r>
      <w:r w:rsidR="00A449CA" w:rsidRPr="003B37F1">
        <w:rPr>
          <w:rFonts w:ascii="Arial" w:hAnsi="Arial" w:cs="Arial"/>
        </w:rPr>
        <w:t>Auch können sich Aufwand und Kosten für die Unternehmen erheblich unterscheiden.</w:t>
      </w:r>
    </w:p>
    <w:p w14:paraId="26FCF38D" w14:textId="78B2BEB6" w:rsidR="00A449CA" w:rsidRPr="003B37F1" w:rsidRDefault="00A449CA" w:rsidP="00957C28">
      <w:pPr>
        <w:spacing w:before="120" w:after="0" w:line="240" w:lineRule="auto"/>
        <w:jc w:val="both"/>
        <w:rPr>
          <w:rFonts w:ascii="Arial" w:hAnsi="Arial" w:cs="Arial"/>
        </w:rPr>
      </w:pPr>
      <w:r w:rsidRPr="003B37F1">
        <w:rPr>
          <w:rFonts w:ascii="Arial" w:hAnsi="Arial" w:cs="Arial"/>
        </w:rPr>
        <w:t>Immer mehr für die Chemieindustrie wichtige Stoffe, zum Beispiel Lösemittel und Katalysatoren, werden von den Behörden als Kandidaten für das Zulassungsverfahren identifiziert. Eine Zulassungspflicht bedingt Planungsunsicherheiten, Kostensteigerungen und Wettbewerbsnachteile für in der EU hergestellte Produkte. Die Rechts- und Planungssicherheit für Investitionen wird durch die Überprüfung erteilter Zulassungen beeinträchtigt. Dies kann zum Wegfall von Stoffen führen und ganze Wertschöpfungsketten betreffen.</w:t>
      </w:r>
    </w:p>
    <w:p w14:paraId="3950576D" w14:textId="1B3C4E67" w:rsidR="00EF68E2" w:rsidRPr="003B37F1" w:rsidRDefault="00ED4D04" w:rsidP="00957C28">
      <w:pPr>
        <w:spacing w:before="120" w:after="0" w:line="240" w:lineRule="auto"/>
        <w:jc w:val="both"/>
        <w:rPr>
          <w:rFonts w:ascii="Arial" w:hAnsi="Arial" w:cs="Arial"/>
        </w:rPr>
      </w:pPr>
      <w:r w:rsidRPr="003B37F1">
        <w:rPr>
          <w:rFonts w:ascii="Arial" w:hAnsi="Arial" w:cs="Arial"/>
        </w:rPr>
        <w:t xml:space="preserve">Verzögerungen im Zulassungsverfahren können erhebliche kontraproduktive Effekte haben: Solange für Betriebe nicht feststeht, ob eine Zulassung erfolgt und an welche Auflagen sie geknüpft sein wird, werden Investitionen in Verbesserungen von Technologien (auch solche zum Schutz der Beschäftigten über das rechtliche Mindestmaß hinaus) möglicherweise zurückgestellt oder verzögert. </w:t>
      </w:r>
    </w:p>
    <w:p w14:paraId="5A36BAB3" w14:textId="6572F7BA" w:rsidR="00896730" w:rsidRPr="003B37F1" w:rsidRDefault="00896730" w:rsidP="00957C28">
      <w:pPr>
        <w:spacing w:before="120" w:after="0" w:line="240" w:lineRule="auto"/>
        <w:jc w:val="both"/>
        <w:rPr>
          <w:rFonts w:ascii="Arial" w:hAnsi="Arial" w:cs="Arial"/>
        </w:rPr>
      </w:pPr>
      <w:r w:rsidRPr="003B37F1">
        <w:rPr>
          <w:rFonts w:ascii="Arial" w:hAnsi="Arial" w:cs="Arial"/>
        </w:rPr>
        <w:t>Aber auch ein nicht auf die Produktionszyklen abgestimmter, zu kurz bemessener Überprüfungszeitraum macht eine Zulassung für die Unternehmen quasi wertlos</w:t>
      </w:r>
      <w:r w:rsidR="00600F63" w:rsidRPr="003B37F1">
        <w:rPr>
          <w:rFonts w:ascii="Arial" w:hAnsi="Arial" w:cs="Arial"/>
        </w:rPr>
        <w:t xml:space="preserve"> und bedeutet erhebliche Wettbewerbsnachteile gegenüber dem EU-Ausland. </w:t>
      </w:r>
      <w:r w:rsidR="00A449CA" w:rsidRPr="003B37F1">
        <w:rPr>
          <w:rFonts w:ascii="Arial" w:hAnsi="Arial" w:cs="Arial"/>
        </w:rPr>
        <w:t xml:space="preserve">Insbesondere Planungssicherheit ist bei einer Zulassung mit beschränktem Überprüfungszeitraum nur bedingt gegeben. </w:t>
      </w:r>
      <w:r w:rsidR="00600F63" w:rsidRPr="003B37F1">
        <w:rPr>
          <w:rFonts w:ascii="Arial" w:hAnsi="Arial" w:cs="Arial"/>
        </w:rPr>
        <w:t xml:space="preserve">Denn kurze Überprüfungszeiträume wären </w:t>
      </w:r>
      <w:r w:rsidRPr="003B37F1">
        <w:rPr>
          <w:rFonts w:ascii="Arial" w:hAnsi="Arial" w:cs="Arial"/>
        </w:rPr>
        <w:t>keine konkurrenzfähige</w:t>
      </w:r>
      <w:r w:rsidR="00600F63" w:rsidRPr="003B37F1">
        <w:rPr>
          <w:rFonts w:ascii="Arial" w:hAnsi="Arial" w:cs="Arial"/>
        </w:rPr>
        <w:t xml:space="preserve"> Basis für rechtsverbindliche langfristige Lieferzusagen.</w:t>
      </w:r>
      <w:r w:rsidRPr="003B37F1">
        <w:rPr>
          <w:rFonts w:ascii="Arial" w:hAnsi="Arial" w:cs="Arial"/>
        </w:rPr>
        <w:t xml:space="preserve"> So erwartet der Kunde z. B. in der Automotive-Zulieferindustrie Versorgungssicherheit über die gesamte Zulieferkette </w:t>
      </w:r>
      <w:r w:rsidR="00600F63" w:rsidRPr="003B37F1">
        <w:rPr>
          <w:rFonts w:ascii="Arial" w:hAnsi="Arial" w:cs="Arial"/>
        </w:rPr>
        <w:t xml:space="preserve">für </w:t>
      </w:r>
      <w:r w:rsidRPr="003B37F1">
        <w:rPr>
          <w:rFonts w:ascii="Arial" w:hAnsi="Arial" w:cs="Arial"/>
        </w:rPr>
        <w:t>rund 20</w:t>
      </w:r>
      <w:r w:rsidR="00600F63" w:rsidRPr="003B37F1">
        <w:rPr>
          <w:rFonts w:ascii="Arial" w:hAnsi="Arial" w:cs="Arial"/>
        </w:rPr>
        <w:t> </w:t>
      </w:r>
      <w:r w:rsidRPr="003B37F1">
        <w:rPr>
          <w:rFonts w:ascii="Arial" w:hAnsi="Arial" w:cs="Arial"/>
        </w:rPr>
        <w:t xml:space="preserve">Jahre </w:t>
      </w:r>
      <w:r w:rsidR="00002254" w:rsidRPr="003B37F1">
        <w:rPr>
          <w:rFonts w:ascii="Arial" w:hAnsi="Arial" w:cs="Arial"/>
        </w:rPr>
        <w:t xml:space="preserve">für </w:t>
      </w:r>
      <w:r w:rsidR="00FF42D7" w:rsidRPr="003B37F1">
        <w:rPr>
          <w:rFonts w:ascii="Arial" w:hAnsi="Arial" w:cs="Arial"/>
        </w:rPr>
        <w:t>Entwicklung</w:t>
      </w:r>
      <w:r w:rsidR="00002254" w:rsidRPr="003B37F1">
        <w:rPr>
          <w:rFonts w:ascii="Arial" w:hAnsi="Arial" w:cs="Arial"/>
        </w:rPr>
        <w:t xml:space="preserve"> und</w:t>
      </w:r>
      <w:r w:rsidR="00FF42D7" w:rsidRPr="003B37F1">
        <w:rPr>
          <w:rFonts w:ascii="Arial" w:hAnsi="Arial" w:cs="Arial"/>
        </w:rPr>
        <w:t xml:space="preserve"> Produktion </w:t>
      </w:r>
      <w:r w:rsidR="00002254" w:rsidRPr="003B37F1">
        <w:rPr>
          <w:rFonts w:ascii="Arial" w:hAnsi="Arial" w:cs="Arial"/>
        </w:rPr>
        <w:t xml:space="preserve">sowie weitere </w:t>
      </w:r>
      <w:r w:rsidRPr="003B37F1">
        <w:rPr>
          <w:rFonts w:ascii="Arial" w:hAnsi="Arial" w:cs="Arial"/>
        </w:rPr>
        <w:t xml:space="preserve">15 Jahre </w:t>
      </w:r>
      <w:r w:rsidR="00002254" w:rsidRPr="003B37F1">
        <w:rPr>
          <w:rFonts w:ascii="Arial" w:hAnsi="Arial" w:cs="Arial"/>
        </w:rPr>
        <w:t xml:space="preserve">für die </w:t>
      </w:r>
      <w:r w:rsidR="00600F63" w:rsidRPr="003B37F1">
        <w:rPr>
          <w:rFonts w:ascii="Arial" w:hAnsi="Arial" w:cs="Arial"/>
        </w:rPr>
        <w:t xml:space="preserve">Verfügbarkeit </w:t>
      </w:r>
      <w:r w:rsidR="00002254" w:rsidRPr="003B37F1">
        <w:rPr>
          <w:rFonts w:ascii="Arial" w:hAnsi="Arial" w:cs="Arial"/>
        </w:rPr>
        <w:t>von</w:t>
      </w:r>
      <w:r w:rsidR="00600F63" w:rsidRPr="003B37F1">
        <w:rPr>
          <w:rFonts w:ascii="Arial" w:hAnsi="Arial" w:cs="Arial"/>
        </w:rPr>
        <w:t xml:space="preserve"> </w:t>
      </w:r>
      <w:r w:rsidRPr="003B37F1">
        <w:rPr>
          <w:rFonts w:ascii="Arial" w:hAnsi="Arial" w:cs="Arial"/>
        </w:rPr>
        <w:t>Ersatzteile</w:t>
      </w:r>
      <w:r w:rsidR="00002254" w:rsidRPr="003B37F1">
        <w:rPr>
          <w:rFonts w:ascii="Arial" w:hAnsi="Arial" w:cs="Arial"/>
        </w:rPr>
        <w:t>n</w:t>
      </w:r>
      <w:r w:rsidRPr="003B37F1">
        <w:rPr>
          <w:rFonts w:ascii="Arial" w:hAnsi="Arial" w:cs="Arial"/>
        </w:rPr>
        <w:t>. Kann der EU-Anbieter diese</w:t>
      </w:r>
      <w:r w:rsidR="00600F63" w:rsidRPr="003B37F1">
        <w:rPr>
          <w:rFonts w:ascii="Arial" w:hAnsi="Arial" w:cs="Arial"/>
        </w:rPr>
        <w:t xml:space="preserve"> </w:t>
      </w:r>
      <w:r w:rsidRPr="003B37F1">
        <w:rPr>
          <w:rFonts w:ascii="Arial" w:hAnsi="Arial" w:cs="Arial"/>
        </w:rPr>
        <w:t>Erwartungen nicht</w:t>
      </w:r>
      <w:r w:rsidR="00600F63" w:rsidRPr="003B37F1">
        <w:rPr>
          <w:rFonts w:ascii="Arial" w:hAnsi="Arial" w:cs="Arial"/>
        </w:rPr>
        <w:t xml:space="preserve"> erfüllen</w:t>
      </w:r>
      <w:r w:rsidRPr="003B37F1">
        <w:rPr>
          <w:rFonts w:ascii="Arial" w:hAnsi="Arial" w:cs="Arial"/>
        </w:rPr>
        <w:t>, droht eine Auftragsvergabe an einen Importeur im EU-Ausland, der den hiesigen Planungsunsicherheiten nicht unterliegt.</w:t>
      </w:r>
    </w:p>
    <w:p w14:paraId="2FCF1AD3" w14:textId="328CB607" w:rsidR="00A449CA" w:rsidRPr="003B37F1" w:rsidRDefault="002470AE" w:rsidP="00957C28">
      <w:pPr>
        <w:spacing w:before="120" w:after="0" w:line="240" w:lineRule="auto"/>
        <w:jc w:val="both"/>
        <w:rPr>
          <w:rFonts w:ascii="Arial" w:hAnsi="Arial" w:cs="Arial"/>
          <w:color w:val="2E74B5" w:themeColor="accent1" w:themeShade="BF"/>
        </w:rPr>
      </w:pPr>
      <w:r w:rsidRPr="003B37F1">
        <w:rPr>
          <w:rFonts w:ascii="Arial" w:hAnsi="Arial" w:cs="Arial"/>
        </w:rPr>
        <w:t>Es b</w:t>
      </w:r>
      <w:r w:rsidR="00B8384D" w:rsidRPr="003B37F1">
        <w:rPr>
          <w:rFonts w:ascii="Arial" w:hAnsi="Arial" w:cs="Arial"/>
        </w:rPr>
        <w:t>esteht der</w:t>
      </w:r>
      <w:r w:rsidR="00A26DCE" w:rsidRPr="003B37F1">
        <w:rPr>
          <w:rFonts w:ascii="Arial" w:hAnsi="Arial" w:cs="Arial"/>
        </w:rPr>
        <w:t xml:space="preserve"> Wunsch vieler </w:t>
      </w:r>
      <w:r w:rsidR="00B8384D" w:rsidRPr="003B37F1">
        <w:rPr>
          <w:rFonts w:ascii="Arial" w:hAnsi="Arial" w:cs="Arial"/>
        </w:rPr>
        <w:t>betroffener Unternehmen</w:t>
      </w:r>
      <w:r w:rsidR="00A26DCE" w:rsidRPr="003B37F1">
        <w:rPr>
          <w:rFonts w:ascii="Arial" w:hAnsi="Arial" w:cs="Arial"/>
        </w:rPr>
        <w:t xml:space="preserve"> nach der gleichrangigen Prüfung weiterer Risikomanagementinstrumente außerhalb der REACH-VO. Die Entscheidung, ob ein Stoff im Rahmen von REACH einer Beschränkung oder einer Zulassungspflicht unterliegt oder ob ggf. durch Maßnahmen außerhalb von REACH, insbesondere durch Grenzwerte beim Arbeitsschutz, ein ermitteltes Risiko ebenfalls beherrscht werden kann, ist für die betroffenen Unternehmen von erheblicher Bedeutung. </w:t>
      </w:r>
    </w:p>
    <w:p w14:paraId="6ED032CA" w14:textId="7601165C" w:rsidR="0093461B" w:rsidRPr="003B37F1" w:rsidRDefault="0093461B" w:rsidP="00957C28">
      <w:pPr>
        <w:spacing w:before="120" w:after="0" w:line="240" w:lineRule="auto"/>
        <w:jc w:val="both"/>
        <w:rPr>
          <w:rFonts w:ascii="Arial" w:hAnsi="Arial" w:cs="Arial"/>
        </w:rPr>
      </w:pPr>
      <w:r w:rsidRPr="003B37F1">
        <w:rPr>
          <w:rFonts w:ascii="Arial" w:hAnsi="Arial" w:cs="Arial"/>
        </w:rPr>
        <w:t xml:space="preserve">Ein sehr wichtiger Aspekt </w:t>
      </w:r>
      <w:r w:rsidR="00B45C47" w:rsidRPr="003B37F1">
        <w:rPr>
          <w:rFonts w:ascii="Arial" w:hAnsi="Arial" w:cs="Arial"/>
        </w:rPr>
        <w:t xml:space="preserve">auf dem EU-Markt </w:t>
      </w:r>
      <w:r w:rsidRPr="003B37F1">
        <w:rPr>
          <w:rFonts w:ascii="Arial" w:hAnsi="Arial" w:cs="Arial"/>
        </w:rPr>
        <w:t xml:space="preserve">ist die Gleichbehandlung </w:t>
      </w:r>
      <w:r w:rsidR="00B45C47" w:rsidRPr="003B37F1">
        <w:rPr>
          <w:rFonts w:ascii="Arial" w:hAnsi="Arial" w:cs="Arial"/>
        </w:rPr>
        <w:t>von</w:t>
      </w:r>
      <w:r w:rsidRPr="003B37F1">
        <w:rPr>
          <w:rFonts w:ascii="Arial" w:hAnsi="Arial" w:cs="Arial"/>
        </w:rPr>
        <w:t xml:space="preserve"> Erzeugnisse</w:t>
      </w:r>
      <w:r w:rsidR="00B45C47" w:rsidRPr="003B37F1">
        <w:rPr>
          <w:rFonts w:ascii="Arial" w:hAnsi="Arial" w:cs="Arial"/>
        </w:rPr>
        <w:t>n</w:t>
      </w:r>
      <w:r w:rsidRPr="003B37F1">
        <w:rPr>
          <w:rFonts w:ascii="Arial" w:hAnsi="Arial" w:cs="Arial"/>
        </w:rPr>
        <w:t>, die zulassungspflichtige Stoffe enthalten und von EU- und non-EU-Unternehmen hergestellt werden bzw. nicht mehr hergestellt werden. In Importerzeugnissen können zulassungspflichtige Stoffe enthalten sein</w:t>
      </w:r>
      <w:r w:rsidR="00CB1540" w:rsidRPr="003B37F1">
        <w:rPr>
          <w:rFonts w:ascii="Arial" w:hAnsi="Arial" w:cs="Arial"/>
        </w:rPr>
        <w:t>; diese</w:t>
      </w:r>
      <w:r w:rsidRPr="003B37F1">
        <w:rPr>
          <w:rFonts w:ascii="Arial" w:hAnsi="Arial" w:cs="Arial"/>
        </w:rPr>
        <w:t xml:space="preserve"> kommen so weiterhin auf den Markt, während EU-Hersteller solche Erzeugnisse nur weiter herstellen können, sofern die entsprechende Stoff-Verwendung für die </w:t>
      </w:r>
      <w:proofErr w:type="spellStart"/>
      <w:r w:rsidRPr="003B37F1">
        <w:rPr>
          <w:rFonts w:ascii="Arial" w:hAnsi="Arial" w:cs="Arial"/>
        </w:rPr>
        <w:t>Erzeugnisherstellung</w:t>
      </w:r>
      <w:proofErr w:type="spellEnd"/>
      <w:r w:rsidRPr="003B37F1">
        <w:rPr>
          <w:rFonts w:ascii="Arial" w:hAnsi="Arial" w:cs="Arial"/>
        </w:rPr>
        <w:t xml:space="preserve"> explizit zugelassen wurde. Diese Ungleichbehandlung kann nur verhindert werden, wenn möglichst zeitgleich auch Beschränkungen für Erzeugnisse in Kraft treten, sobald ein Inhaltsstoff zulassungspflichtig wird. Sonst ist zwar die Verwendung der SVHCs in der EU ohne Zulassung nicht möglich, die Stoffe kommen </w:t>
      </w:r>
      <w:r w:rsidR="00CB1540" w:rsidRPr="003B37F1">
        <w:rPr>
          <w:rFonts w:ascii="Arial" w:hAnsi="Arial" w:cs="Arial"/>
        </w:rPr>
        <w:t>als Bestandteil von</w:t>
      </w:r>
      <w:r w:rsidRPr="003B37F1">
        <w:rPr>
          <w:rFonts w:ascii="Arial" w:hAnsi="Arial" w:cs="Arial"/>
        </w:rPr>
        <w:t xml:space="preserve"> Import-Erzeugnisse</w:t>
      </w:r>
      <w:r w:rsidR="00CB1540" w:rsidRPr="003B37F1">
        <w:rPr>
          <w:rFonts w:ascii="Arial" w:hAnsi="Arial" w:cs="Arial"/>
        </w:rPr>
        <w:t>n</w:t>
      </w:r>
      <w:r w:rsidRPr="003B37F1">
        <w:rPr>
          <w:rFonts w:ascii="Arial" w:hAnsi="Arial" w:cs="Arial"/>
        </w:rPr>
        <w:t xml:space="preserve"> aber weiterhin auf den Markt.</w:t>
      </w:r>
    </w:p>
    <w:p w14:paraId="621B51C5" w14:textId="5DF1C898" w:rsidR="00C668B2" w:rsidRPr="003C68C2" w:rsidRDefault="00C668B2" w:rsidP="00957C28">
      <w:pPr>
        <w:spacing w:before="120" w:after="0" w:line="240" w:lineRule="auto"/>
        <w:jc w:val="both"/>
        <w:rPr>
          <w:rFonts w:ascii="Arial" w:hAnsi="Arial" w:cs="Arial"/>
        </w:rPr>
      </w:pPr>
      <w:r w:rsidRPr="003C68C2">
        <w:rPr>
          <w:rFonts w:ascii="Arial" w:hAnsi="Arial" w:cs="Arial"/>
        </w:rPr>
        <w:t xml:space="preserve">Ein Beispiel </w:t>
      </w:r>
      <w:r w:rsidR="00600F63" w:rsidRPr="003C68C2">
        <w:rPr>
          <w:rFonts w:ascii="Arial" w:hAnsi="Arial" w:cs="Arial"/>
        </w:rPr>
        <w:t>da</w:t>
      </w:r>
      <w:r w:rsidRPr="003C68C2">
        <w:rPr>
          <w:rFonts w:ascii="Arial" w:hAnsi="Arial" w:cs="Arial"/>
        </w:rPr>
        <w:t>für</w:t>
      </w:r>
      <w:r w:rsidR="00600F63" w:rsidRPr="003C68C2">
        <w:rPr>
          <w:rFonts w:ascii="Arial" w:hAnsi="Arial" w:cs="Arial"/>
        </w:rPr>
        <w:t xml:space="preserve">, dass immer mehr Stoffe </w:t>
      </w:r>
      <w:r w:rsidR="004D75D3" w:rsidRPr="003C68C2">
        <w:rPr>
          <w:rFonts w:ascii="Arial" w:hAnsi="Arial" w:cs="Arial"/>
        </w:rPr>
        <w:t xml:space="preserve">unter REACH geregelt werden sollen, </w:t>
      </w:r>
      <w:r w:rsidR="00D826D3" w:rsidRPr="003C68C2">
        <w:rPr>
          <w:rFonts w:ascii="Arial" w:hAnsi="Arial" w:cs="Arial"/>
        </w:rPr>
        <w:t xml:space="preserve">ist die Diskussion über </w:t>
      </w:r>
      <w:r w:rsidR="004D75D3" w:rsidRPr="003C68C2">
        <w:rPr>
          <w:rFonts w:ascii="Arial" w:hAnsi="Arial" w:cs="Arial"/>
        </w:rPr>
        <w:t xml:space="preserve">die Einstufung von </w:t>
      </w:r>
      <w:r w:rsidR="00D826D3" w:rsidRPr="003C68C2">
        <w:rPr>
          <w:rFonts w:ascii="Arial" w:hAnsi="Arial" w:cs="Arial"/>
        </w:rPr>
        <w:t>Titandioxid als SVHC-Stoff.</w:t>
      </w:r>
      <w:r w:rsidR="005F222C" w:rsidRPr="003C68C2">
        <w:rPr>
          <w:rFonts w:ascii="Arial" w:hAnsi="Arial" w:cs="Arial"/>
        </w:rPr>
        <w:t xml:space="preserve"> Titandioxid ist ein Weißpigment, das in fast allen Farben und Lacken, in vielen Kosmetika und Medikamenten sowie fast der Hälfte aller Kunststoffprodukte in der für REACH relevanten Größenordnung &gt; 1 % enthalten ist.</w:t>
      </w:r>
      <w:r w:rsidR="00C2540C" w:rsidRPr="003C68C2">
        <w:rPr>
          <w:rFonts w:ascii="Arial" w:hAnsi="Arial" w:cs="Arial"/>
        </w:rPr>
        <w:t xml:space="preserve"> </w:t>
      </w:r>
      <w:r w:rsidR="00450460" w:rsidRPr="003C68C2">
        <w:rPr>
          <w:rFonts w:ascii="Arial" w:hAnsi="Arial" w:cs="Arial"/>
        </w:rPr>
        <w:t>Unter anderem w</w:t>
      </w:r>
      <w:r w:rsidR="00C2540C" w:rsidRPr="003C68C2">
        <w:rPr>
          <w:rFonts w:ascii="Arial" w:hAnsi="Arial" w:cs="Arial"/>
        </w:rPr>
        <w:t>egen seiner hohen Lichtbeständigkeit und seine</w:t>
      </w:r>
      <w:r w:rsidR="007203E5" w:rsidRPr="003C68C2">
        <w:rPr>
          <w:rFonts w:ascii="Arial" w:hAnsi="Arial" w:cs="Arial"/>
        </w:rPr>
        <w:t>s</w:t>
      </w:r>
      <w:r w:rsidR="00C2540C" w:rsidRPr="003C68C2">
        <w:rPr>
          <w:rFonts w:ascii="Arial" w:hAnsi="Arial" w:cs="Arial"/>
        </w:rPr>
        <w:t xml:space="preserve"> </w:t>
      </w:r>
      <w:r w:rsidR="00450460" w:rsidRPr="003C68C2">
        <w:rPr>
          <w:rFonts w:ascii="Arial" w:hAnsi="Arial" w:cs="Arial"/>
        </w:rPr>
        <w:t>sehr hohen Deckvermögen</w:t>
      </w:r>
      <w:r w:rsidR="007203E5" w:rsidRPr="003C68C2">
        <w:rPr>
          <w:rFonts w:ascii="Arial" w:hAnsi="Arial" w:cs="Arial"/>
        </w:rPr>
        <w:t>s</w:t>
      </w:r>
      <w:r w:rsidR="00C2540C" w:rsidRPr="003C68C2">
        <w:rPr>
          <w:rFonts w:ascii="Arial" w:hAnsi="Arial" w:cs="Arial"/>
        </w:rPr>
        <w:t>, aber auch seiner geringen Toxizität und der enormen Vielzahl von Anwendungsmöglichkeiten wird Titandioxid seit vielen Jahrzehnten verwendet.</w:t>
      </w:r>
    </w:p>
    <w:p w14:paraId="4D1CE535" w14:textId="3D25FBC1" w:rsidR="00FE074C" w:rsidRPr="003C68C2" w:rsidRDefault="007203E5" w:rsidP="00957C28">
      <w:pPr>
        <w:spacing w:before="120" w:after="0" w:line="240" w:lineRule="auto"/>
        <w:jc w:val="both"/>
        <w:rPr>
          <w:rFonts w:ascii="Arial" w:hAnsi="Arial" w:cs="Arial"/>
          <w:color w:val="FF0000"/>
        </w:rPr>
      </w:pPr>
      <w:r w:rsidRPr="003C68C2">
        <w:rPr>
          <w:rFonts w:ascii="Arial" w:hAnsi="Arial" w:cs="Arial"/>
        </w:rPr>
        <w:t>Die EU-Kommission verfolgt ihr Vorhaben Titandioxid in Anhang VI der CLP Verordnung als Krebsverdachtsstoff einzustufen, obwohl sich mehrere Mitgliedstaaten im zuständigen REACH</w:t>
      </w:r>
      <w:r w:rsidR="000C6584" w:rsidRPr="003C68C2">
        <w:rPr>
          <w:rFonts w:ascii="Arial" w:hAnsi="Arial" w:cs="Arial"/>
        </w:rPr>
        <w:t>-</w:t>
      </w:r>
      <w:r w:rsidRPr="003C68C2">
        <w:rPr>
          <w:rFonts w:ascii="Arial" w:hAnsi="Arial" w:cs="Arial"/>
        </w:rPr>
        <w:t xml:space="preserve">Regelungsausschuss dagegen ausgesprochen haben. Hintergrund ist </w:t>
      </w:r>
      <w:r w:rsidR="00957556" w:rsidRPr="003C68C2">
        <w:rPr>
          <w:rFonts w:ascii="Arial" w:hAnsi="Arial" w:cs="Arial"/>
        </w:rPr>
        <w:t>eine</w:t>
      </w:r>
      <w:r w:rsidR="000C6584" w:rsidRPr="003C68C2">
        <w:rPr>
          <w:rFonts w:ascii="Arial" w:hAnsi="Arial" w:cs="Arial"/>
        </w:rPr>
        <w:t xml:space="preserve"> </w:t>
      </w:r>
      <w:r w:rsidR="00957556" w:rsidRPr="003C68C2">
        <w:rPr>
          <w:rFonts w:ascii="Arial" w:hAnsi="Arial" w:cs="Arial"/>
        </w:rPr>
        <w:t xml:space="preserve">Studie </w:t>
      </w:r>
      <w:r w:rsidRPr="003C68C2">
        <w:rPr>
          <w:rFonts w:ascii="Arial" w:hAnsi="Arial" w:cs="Arial"/>
        </w:rPr>
        <w:t xml:space="preserve">zu Titandioxid </w:t>
      </w:r>
      <w:r w:rsidR="00957556" w:rsidRPr="003C68C2">
        <w:rPr>
          <w:rFonts w:ascii="Arial" w:hAnsi="Arial" w:cs="Arial"/>
        </w:rPr>
        <w:t>von 1985</w:t>
      </w:r>
      <w:r w:rsidRPr="003C68C2">
        <w:rPr>
          <w:rFonts w:ascii="Arial" w:hAnsi="Arial" w:cs="Arial"/>
        </w:rPr>
        <w:t xml:space="preserve"> nach der</w:t>
      </w:r>
      <w:r w:rsidR="000C6584" w:rsidRPr="003C68C2">
        <w:rPr>
          <w:rFonts w:ascii="Arial" w:hAnsi="Arial" w:cs="Arial"/>
        </w:rPr>
        <w:t xml:space="preserve"> </w:t>
      </w:r>
      <w:r w:rsidR="00957556" w:rsidRPr="003C68C2">
        <w:rPr>
          <w:rFonts w:ascii="Arial" w:hAnsi="Arial" w:cs="Arial"/>
        </w:rPr>
        <w:t xml:space="preserve">ein karzinogener Effekt beim Menschen </w:t>
      </w:r>
      <w:r w:rsidR="00C85993" w:rsidRPr="003C68C2">
        <w:rPr>
          <w:rFonts w:ascii="Arial" w:hAnsi="Arial" w:cs="Arial"/>
        </w:rPr>
        <w:t xml:space="preserve">bei der Inhalation von Partikeln mit einem Durchmesser ≤ 10 μm </w:t>
      </w:r>
      <w:r w:rsidR="00957556" w:rsidRPr="003C68C2">
        <w:rPr>
          <w:rFonts w:ascii="Arial" w:hAnsi="Arial" w:cs="Arial"/>
        </w:rPr>
        <w:t xml:space="preserve">nicht ausgeschlossen werden könne. </w:t>
      </w:r>
      <w:r w:rsidR="00405DA4" w:rsidRPr="003C68C2">
        <w:rPr>
          <w:rFonts w:ascii="Arial" w:hAnsi="Arial" w:cs="Arial"/>
        </w:rPr>
        <w:t xml:space="preserve">Dieser Effekt ist mit großer Wahrscheinlichkeit ein stoffunspezifischer Partikeleffekt (Staubeffekt), der auch </w:t>
      </w:r>
      <w:r w:rsidR="00405DA4" w:rsidRPr="003C68C2">
        <w:rPr>
          <w:rFonts w:ascii="Arial" w:hAnsi="Arial" w:cs="Arial"/>
        </w:rPr>
        <w:lastRenderedPageBreak/>
        <w:t>bei je</w:t>
      </w:r>
      <w:r w:rsidR="00F54AD8" w:rsidRPr="003C68C2">
        <w:rPr>
          <w:rFonts w:ascii="Arial" w:hAnsi="Arial" w:cs="Arial"/>
        </w:rPr>
        <w:t>dem anderen Stoff in dieser Grö</w:t>
      </w:r>
      <w:r w:rsidR="00405DA4" w:rsidRPr="003C68C2">
        <w:rPr>
          <w:rFonts w:ascii="Arial" w:hAnsi="Arial" w:cs="Arial"/>
        </w:rPr>
        <w:t xml:space="preserve">ßenordnung auftreten kann. </w:t>
      </w:r>
      <w:r w:rsidR="00300F06" w:rsidRPr="003C68C2">
        <w:rPr>
          <w:rFonts w:ascii="Arial" w:hAnsi="Arial" w:cs="Arial"/>
        </w:rPr>
        <w:t xml:space="preserve">Vor hohen Staubbelastungen schützen am besten strenge Arbeitsplatzgrenzwerte, die es in Deutschland </w:t>
      </w:r>
      <w:r w:rsidR="00C32646" w:rsidRPr="003C68C2">
        <w:rPr>
          <w:rFonts w:ascii="Arial" w:hAnsi="Arial" w:cs="Arial"/>
          <w:b/>
          <w:noProof/>
        </w:rPr>
        <mc:AlternateContent>
          <mc:Choice Requires="wps">
            <w:drawing>
              <wp:anchor distT="45720" distB="45720" distL="114300" distR="114300" simplePos="0" relativeHeight="251697152" behindDoc="0" locked="0" layoutInCell="1" allowOverlap="1" wp14:anchorId="7B93D66C" wp14:editId="1C0771CD">
                <wp:simplePos x="0" y="0"/>
                <wp:positionH relativeFrom="column">
                  <wp:align>center</wp:align>
                </wp:positionH>
                <wp:positionV relativeFrom="paragraph">
                  <wp:posOffset>624205</wp:posOffset>
                </wp:positionV>
                <wp:extent cx="5400000" cy="2781300"/>
                <wp:effectExtent l="0" t="0" r="10795" b="1905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781300"/>
                        </a:xfrm>
                        <a:prstGeom prst="rect">
                          <a:avLst/>
                        </a:prstGeom>
                        <a:solidFill>
                          <a:schemeClr val="bg1">
                            <a:lumMod val="75000"/>
                          </a:schemeClr>
                        </a:solidFill>
                        <a:ln w="9525">
                          <a:solidFill>
                            <a:srgbClr val="000000"/>
                          </a:solidFill>
                          <a:miter lim="800000"/>
                          <a:headEnd/>
                          <a:tailEnd/>
                        </a:ln>
                      </wps:spPr>
                      <wps:txbx>
                        <w:txbxContent>
                          <w:p w14:paraId="334A06BA" w14:textId="0359D4BA" w:rsidR="003C68C2" w:rsidRPr="003C68C2" w:rsidRDefault="003C68C2" w:rsidP="003C68C2">
                            <w:pPr>
                              <w:spacing w:before="120" w:after="0" w:line="240" w:lineRule="auto"/>
                              <w:rPr>
                                <w:rFonts w:ascii="Arial" w:hAnsi="Arial" w:cs="Arial"/>
                              </w:rPr>
                            </w:pPr>
                            <w:r w:rsidRPr="003C68C2">
                              <w:rPr>
                                <w:rFonts w:ascii="Arial" w:hAnsi="Arial" w:cs="Arial"/>
                              </w:rPr>
                              <w:t xml:space="preserve">Es sollten kurzfristig wirksame Maßnahmen zur Behebung der im REACH-Review festgestellten Mängel bei der konkreten Handhabung der REACH-Instrumente ergriffen werden, um die chemische Industrie in Deutschland und Europa, aber auch deren nachgeschaltete Anwender vor erheblichen Wettbewerbsnachteilen gegenüber außereuropäischen Standorten zu bewahren. </w:t>
                            </w:r>
                          </w:p>
                          <w:p w14:paraId="03EFC206" w14:textId="77777777" w:rsidR="003C68C2" w:rsidRPr="003C68C2" w:rsidRDefault="003C68C2" w:rsidP="003C68C2">
                            <w:pPr>
                              <w:spacing w:before="120" w:after="0" w:line="240" w:lineRule="auto"/>
                              <w:rPr>
                                <w:rFonts w:ascii="Arial" w:hAnsi="Arial" w:cs="Arial"/>
                              </w:rPr>
                            </w:pPr>
                            <w:r w:rsidRPr="003C68C2">
                              <w:rPr>
                                <w:rFonts w:ascii="Arial" w:hAnsi="Arial" w:cs="Arial"/>
                              </w:rPr>
                              <w:t>Eine Analyse der am besten geeigneten Risikomanagement-Optionen (RMOA) sollte für die Behörden bei jedem Stoff verpflichtend sein und konsequent umgesetzt werden. Dabei sollte die betroffene Industrie mit einbezogen werden. Außerdem sollten, wie in REACH vorgesehen, Ausnahmen für bereits spezifisch regulierte Verwendungen gewährt werden.</w:t>
                            </w:r>
                          </w:p>
                          <w:p w14:paraId="3205CAD4" w14:textId="1FF31635" w:rsidR="003C68C2" w:rsidRPr="003C68C2" w:rsidRDefault="003C68C2" w:rsidP="003C68C2">
                            <w:pPr>
                              <w:spacing w:before="120" w:after="0" w:line="240" w:lineRule="auto"/>
                              <w:rPr>
                                <w:rFonts w:ascii="Arial" w:hAnsi="Arial" w:cs="Arial"/>
                              </w:rPr>
                            </w:pPr>
                            <w:r w:rsidRPr="003C68C2">
                              <w:rPr>
                                <w:rFonts w:ascii="Arial" w:hAnsi="Arial" w:cs="Arial"/>
                              </w:rPr>
                              <w:t>Die Einführung weiterer Regulierungen unter REACH sollte immer hinsichtlich ihrer konkreten Wirkung auf die vier REACH-Ziele bewertet werden. Die Umsetzung von REACH darf nicht dazu führen, dass die heimischen Industrien nicht mehr wettbewerbsfähig sind, vor Ort nicht mehr investiert wird und Produktionen an Standorte außerhalb der EU verlagert werden.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3D66C" id="_x0000_s1041" type="#_x0000_t202" style="position:absolute;left:0;text-align:left;margin-left:0;margin-top:49.15pt;width:425.2pt;height:219pt;z-index:251697152;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" fillcolor="#bfbfbf [2412]">
                <v:textbox>
                  <w:txbxContent>
                    <w:p w14:paraId="334A06BA" w14:textId="0359D4BA" w:rsidR="003C68C2" w:rsidRPr="003C68C2" w:rsidRDefault="003C68C2" w:rsidP="003C68C2">
                      <w:pPr>
                        <w:spacing w:before="120" w:after="0" w:line="240" w:lineRule="auto"/>
                        <w:rPr>
                          <w:rFonts w:ascii="Arial" w:hAnsi="Arial" w:cs="Arial"/>
                        </w:rPr>
                      </w:pPr>
                      <w:r w:rsidRPr="003C68C2">
                        <w:rPr>
                          <w:rFonts w:ascii="Arial" w:hAnsi="Arial" w:cs="Arial"/>
                        </w:rPr>
                        <w:t xml:space="preserve">Es sollten kurzfristig wirksame Maßnahmen zur Behebung der im REACH-Review festgestellten Mängel bei der konkreten Handhabung der REACH-Instrumente ergriffen werden, um die chemische Industrie in Deutschland und Europa, aber auch deren nachgeschaltete Anwender vor erheblichen Wettbewerbsnachteilen gegenüber außereuropäischen Standorten zu bewahren. </w:t>
                      </w:r>
                    </w:p>
                    <w:p w14:paraId="03EFC206" w14:textId="77777777" w:rsidR="003C68C2" w:rsidRPr="003C68C2" w:rsidRDefault="003C68C2" w:rsidP="003C68C2">
                      <w:pPr>
                        <w:spacing w:before="120" w:after="0" w:line="240" w:lineRule="auto"/>
                        <w:rPr>
                          <w:rFonts w:ascii="Arial" w:hAnsi="Arial" w:cs="Arial"/>
                        </w:rPr>
                      </w:pPr>
                      <w:r w:rsidRPr="003C68C2">
                        <w:rPr>
                          <w:rFonts w:ascii="Arial" w:hAnsi="Arial" w:cs="Arial"/>
                        </w:rPr>
                        <w:t>Eine Analyse der am besten geeigneten Risikomanagement-Optionen (RMOA) sollte für die Behörden bei jedem Stoff verpflichtend sein und konsequent umgesetzt werden. Dabei sollte die betroffene Industrie mit einbezogen werden. Außerdem sollten, wie in REACH vorgesehen, Ausnahmen für bereits spezifisch regulierte Verwendungen gewährt werden.</w:t>
                      </w:r>
                    </w:p>
                    <w:p w14:paraId="3205CAD4" w14:textId="1FF31635" w:rsidR="003C68C2" w:rsidRPr="003C68C2" w:rsidRDefault="003C68C2" w:rsidP="003C68C2">
                      <w:pPr>
                        <w:spacing w:before="120" w:after="0" w:line="240" w:lineRule="auto"/>
                        <w:rPr>
                          <w:rFonts w:ascii="Arial" w:hAnsi="Arial" w:cs="Arial"/>
                        </w:rPr>
                      </w:pPr>
                      <w:r w:rsidRPr="003C68C2">
                        <w:rPr>
                          <w:rFonts w:ascii="Arial" w:hAnsi="Arial" w:cs="Arial"/>
                        </w:rPr>
                        <w:t>Die Einführung weiterer Regulierungen unter REACH sollte immer hinsichtlich ihrer konkreten Wirkung auf die vier REACH-Ziele bewertet werden. Die Umsetzung von REACH darf nicht dazu führen, dass die heimischen Industrien nicht mehr wettbewerbsfähig sind, vor Ort nicht mehr investiert wird und Produktionen an Standorte außerhalb der EU verlagert werden.</w:t>
                      </w:r>
                    </w:p>
                  </w:txbxContent>
                </v:textbox>
                <w10:wrap type="square"/>
              </v:shape>
            </w:pict>
          </mc:Fallback>
        </mc:AlternateContent>
      </w:r>
      <w:r w:rsidR="00300F06" w:rsidRPr="003C68C2">
        <w:rPr>
          <w:rFonts w:ascii="Arial" w:hAnsi="Arial" w:cs="Arial"/>
        </w:rPr>
        <w:t>bereits gibt</w:t>
      </w:r>
      <w:r w:rsidR="003C68C2">
        <w:rPr>
          <w:rFonts w:ascii="Arial" w:hAnsi="Arial" w:cs="Arial"/>
        </w:rPr>
        <w:t>.</w:t>
      </w:r>
    </w:p>
    <w:p w14:paraId="6892041C" w14:textId="77777777" w:rsidR="00A26DCE" w:rsidRPr="003C68C2" w:rsidRDefault="00A26DCE" w:rsidP="00957C28">
      <w:pPr>
        <w:spacing w:before="120" w:after="0" w:line="240" w:lineRule="auto"/>
        <w:jc w:val="both"/>
        <w:rPr>
          <w:rFonts w:ascii="Arial" w:hAnsi="Arial" w:cs="Arial"/>
        </w:rPr>
      </w:pPr>
    </w:p>
    <w:p w14:paraId="44B4888E" w14:textId="77777777" w:rsidR="00BC69FE" w:rsidRPr="003C68C2" w:rsidRDefault="00A0251B" w:rsidP="00957C28">
      <w:pPr>
        <w:pStyle w:val="Listenabsatz"/>
        <w:numPr>
          <w:ilvl w:val="0"/>
          <w:numId w:val="19"/>
        </w:numPr>
        <w:spacing w:before="120" w:after="0" w:line="240" w:lineRule="auto"/>
        <w:jc w:val="both"/>
        <w:rPr>
          <w:rFonts w:ascii="Arial" w:hAnsi="Arial" w:cs="Arial"/>
          <w:b/>
          <w:color w:val="FF0000"/>
        </w:rPr>
      </w:pPr>
      <w:r w:rsidRPr="003C68C2">
        <w:rPr>
          <w:rFonts w:ascii="Arial" w:hAnsi="Arial" w:cs="Arial"/>
          <w:b/>
          <w:color w:val="FF0000"/>
        </w:rPr>
        <w:t>Innovationskraft stärken</w:t>
      </w:r>
      <w:r w:rsidR="00A94513" w:rsidRPr="003C68C2">
        <w:rPr>
          <w:rFonts w:ascii="Arial" w:hAnsi="Arial" w:cs="Arial"/>
          <w:b/>
          <w:color w:val="FF0000"/>
        </w:rPr>
        <w:t xml:space="preserve"> und neue Geschäftsfelder ermöglichen</w:t>
      </w:r>
    </w:p>
    <w:p w14:paraId="41536905" w14:textId="3BB5D99D" w:rsidR="00AE7A81" w:rsidRPr="003C68C2" w:rsidRDefault="00F677DC" w:rsidP="00957C28">
      <w:pPr>
        <w:spacing w:before="120" w:after="0" w:line="240" w:lineRule="auto"/>
        <w:jc w:val="both"/>
        <w:rPr>
          <w:rFonts w:ascii="Arial" w:hAnsi="Arial" w:cs="Arial"/>
        </w:rPr>
      </w:pPr>
      <w:r w:rsidRPr="003C68C2">
        <w:rPr>
          <w:rFonts w:ascii="Arial" w:hAnsi="Arial" w:cs="Arial"/>
        </w:rPr>
        <w:t>Das Umfeld, in dem sich die chemische Industrie bewegt</w:t>
      </w:r>
      <w:r w:rsidR="00D251D4" w:rsidRPr="003C68C2">
        <w:rPr>
          <w:rFonts w:ascii="Arial" w:hAnsi="Arial" w:cs="Arial"/>
        </w:rPr>
        <w:t xml:space="preserve">, verändert sich rasant. Der Wettbewerbsdruck nimmt zu, Umwelt – und Klimaschutz haben einen immer höheren Stellenwert und neue </w:t>
      </w:r>
      <w:r w:rsidR="00D33714" w:rsidRPr="003C68C2">
        <w:rPr>
          <w:rFonts w:ascii="Arial" w:hAnsi="Arial" w:cs="Arial"/>
        </w:rPr>
        <w:t>Entwicklungen</w:t>
      </w:r>
      <w:r w:rsidR="00D251D4" w:rsidRPr="003C68C2">
        <w:rPr>
          <w:rFonts w:ascii="Arial" w:hAnsi="Arial" w:cs="Arial"/>
        </w:rPr>
        <w:t xml:space="preserve">, wie die Digitalisierung und die </w:t>
      </w:r>
      <w:proofErr w:type="spellStart"/>
      <w:r w:rsidR="00D251D4" w:rsidRPr="003C68C2">
        <w:rPr>
          <w:rFonts w:ascii="Arial" w:hAnsi="Arial" w:cs="Arial"/>
        </w:rPr>
        <w:t>Biologisierung</w:t>
      </w:r>
      <w:proofErr w:type="spellEnd"/>
      <w:r w:rsidR="00D251D4" w:rsidRPr="003C68C2">
        <w:rPr>
          <w:rFonts w:ascii="Arial" w:hAnsi="Arial" w:cs="Arial"/>
        </w:rPr>
        <w:t xml:space="preserve"> </w:t>
      </w:r>
      <w:r w:rsidR="00D33714" w:rsidRPr="003C68C2">
        <w:rPr>
          <w:rFonts w:ascii="Arial" w:hAnsi="Arial" w:cs="Arial"/>
        </w:rPr>
        <w:t>erfo</w:t>
      </w:r>
      <w:r w:rsidR="00D251D4" w:rsidRPr="003C68C2">
        <w:rPr>
          <w:rFonts w:ascii="Arial" w:hAnsi="Arial" w:cs="Arial"/>
        </w:rPr>
        <w:t>rdern eine ständige Anpassung</w:t>
      </w:r>
      <w:r w:rsidR="00D33714" w:rsidRPr="003C68C2">
        <w:rPr>
          <w:rFonts w:ascii="Arial" w:hAnsi="Arial" w:cs="Arial"/>
        </w:rPr>
        <w:t xml:space="preserve"> von Produkten</w:t>
      </w:r>
      <w:r w:rsidR="00797C04" w:rsidRPr="003C68C2">
        <w:rPr>
          <w:rFonts w:ascii="Arial" w:hAnsi="Arial" w:cs="Arial"/>
        </w:rPr>
        <w:t xml:space="preserve">, </w:t>
      </w:r>
      <w:r w:rsidR="00D33714" w:rsidRPr="003C68C2">
        <w:rPr>
          <w:rFonts w:ascii="Arial" w:hAnsi="Arial" w:cs="Arial"/>
        </w:rPr>
        <w:t>Verfahren</w:t>
      </w:r>
      <w:r w:rsidR="00797C04" w:rsidRPr="003C68C2">
        <w:rPr>
          <w:rFonts w:ascii="Arial" w:hAnsi="Arial" w:cs="Arial"/>
        </w:rPr>
        <w:t xml:space="preserve"> und Geschäftsabläufen</w:t>
      </w:r>
      <w:r w:rsidR="00D251D4" w:rsidRPr="003C68C2">
        <w:rPr>
          <w:rFonts w:ascii="Arial" w:hAnsi="Arial" w:cs="Arial"/>
        </w:rPr>
        <w:t>.</w:t>
      </w:r>
      <w:r w:rsidR="000F3A3F" w:rsidRPr="003C68C2">
        <w:rPr>
          <w:rFonts w:ascii="Arial" w:hAnsi="Arial" w:cs="Arial"/>
        </w:rPr>
        <w:t xml:space="preserve"> Nur durch Innovationen in allen Geschäftsfeldern kann langfristig die Wettbewerbsfähigkeit erhalten werden. </w:t>
      </w:r>
      <w:r w:rsidR="00AE7A81" w:rsidRPr="003C68C2">
        <w:rPr>
          <w:rFonts w:ascii="Arial" w:hAnsi="Arial" w:cs="Arial"/>
        </w:rPr>
        <w:t>Damit aus innovativen Ideen marktfähige Produkte, Verfahren und Geschäftsmodelle werden, muss die Politik verlässliche und innovationsfreundliche Rahmenbedingungen setzen.</w:t>
      </w:r>
      <w:r w:rsidR="00A614EE" w:rsidRPr="003C68C2">
        <w:rPr>
          <w:rFonts w:ascii="Arial" w:hAnsi="Arial" w:cs="Arial"/>
        </w:rPr>
        <w:t xml:space="preserve"> Dazu gehören geeignete digitale Infrastrukturen ebenso wie ausreichend qualifizierte Fachkräfte und </w:t>
      </w:r>
      <w:r w:rsidR="00D07845" w:rsidRPr="003C68C2">
        <w:rPr>
          <w:rFonts w:ascii="Arial" w:hAnsi="Arial" w:cs="Arial"/>
        </w:rPr>
        <w:t xml:space="preserve">eine </w:t>
      </w:r>
      <w:r w:rsidR="008B6561" w:rsidRPr="003C68C2">
        <w:rPr>
          <w:rFonts w:ascii="Arial" w:hAnsi="Arial" w:cs="Arial"/>
        </w:rPr>
        <w:t>technologieoffene Forschungsförderung.</w:t>
      </w:r>
    </w:p>
    <w:p w14:paraId="67DE37D0" w14:textId="31962E9D" w:rsidR="00222FD3" w:rsidRPr="003C68C2" w:rsidRDefault="00835C67" w:rsidP="00957C28">
      <w:pPr>
        <w:spacing w:before="120" w:after="0" w:line="240" w:lineRule="auto"/>
        <w:jc w:val="both"/>
        <w:rPr>
          <w:rFonts w:ascii="Arial" w:hAnsi="Arial" w:cs="Arial"/>
        </w:rPr>
      </w:pPr>
      <w:r w:rsidRPr="003C68C2">
        <w:rPr>
          <w:rFonts w:ascii="Arial" w:hAnsi="Arial" w:cs="Arial"/>
        </w:rPr>
        <w:t xml:space="preserve">Über 60 Prozent der </w:t>
      </w:r>
      <w:r w:rsidR="0033478E" w:rsidRPr="003C68C2">
        <w:rPr>
          <w:rFonts w:ascii="Arial" w:hAnsi="Arial" w:cs="Arial"/>
        </w:rPr>
        <w:t xml:space="preserve">Unternehmen der </w:t>
      </w:r>
      <w:r w:rsidR="00D94CAC" w:rsidRPr="003C68C2">
        <w:rPr>
          <w:rFonts w:ascii="Arial" w:hAnsi="Arial" w:cs="Arial"/>
        </w:rPr>
        <w:t>C</w:t>
      </w:r>
      <w:r w:rsidRPr="003C68C2">
        <w:rPr>
          <w:rFonts w:ascii="Arial" w:hAnsi="Arial" w:cs="Arial"/>
        </w:rPr>
        <w:t>hemie</w:t>
      </w:r>
      <w:r w:rsidR="00D94CAC" w:rsidRPr="003C68C2">
        <w:rPr>
          <w:rFonts w:ascii="Arial" w:hAnsi="Arial" w:cs="Arial"/>
        </w:rPr>
        <w:t>i</w:t>
      </w:r>
      <w:r w:rsidR="0033478E" w:rsidRPr="003C68C2">
        <w:rPr>
          <w:rFonts w:ascii="Arial" w:hAnsi="Arial" w:cs="Arial"/>
        </w:rPr>
        <w:t xml:space="preserve">ndustrie </w:t>
      </w:r>
      <w:r w:rsidRPr="003C68C2">
        <w:rPr>
          <w:rFonts w:ascii="Arial" w:hAnsi="Arial" w:cs="Arial"/>
        </w:rPr>
        <w:t xml:space="preserve">betreiben eigene Forschung und Entwicklung. </w:t>
      </w:r>
      <w:r w:rsidR="00DF171F" w:rsidRPr="003C68C2">
        <w:rPr>
          <w:rFonts w:ascii="Arial" w:hAnsi="Arial" w:cs="Arial"/>
        </w:rPr>
        <w:t xml:space="preserve">Damit ist die Branche deutlich innovationsorientierter als andere Industriezweige. </w:t>
      </w:r>
      <w:r w:rsidR="00222FD3" w:rsidRPr="003C68C2">
        <w:rPr>
          <w:rFonts w:ascii="Arial" w:hAnsi="Arial" w:cs="Arial"/>
        </w:rPr>
        <w:t xml:space="preserve">Die Chemieindustrie </w:t>
      </w:r>
      <w:r w:rsidR="00011F29" w:rsidRPr="003C68C2">
        <w:rPr>
          <w:rFonts w:ascii="Arial" w:hAnsi="Arial" w:cs="Arial"/>
        </w:rPr>
        <w:t xml:space="preserve">gab </w:t>
      </w:r>
      <w:r w:rsidR="0033478E" w:rsidRPr="003C68C2">
        <w:rPr>
          <w:rFonts w:ascii="Arial" w:hAnsi="Arial" w:cs="Arial"/>
        </w:rPr>
        <w:t xml:space="preserve">2017 </w:t>
      </w:r>
      <w:r w:rsidR="00276DEE" w:rsidRPr="003C68C2">
        <w:rPr>
          <w:rFonts w:ascii="Arial" w:hAnsi="Arial" w:cs="Arial"/>
        </w:rPr>
        <w:t xml:space="preserve">mit rund </w:t>
      </w:r>
      <w:r w:rsidR="0099772A" w:rsidRPr="003C68C2">
        <w:rPr>
          <w:rFonts w:ascii="Arial" w:hAnsi="Arial" w:cs="Arial"/>
        </w:rPr>
        <w:t>11,5</w:t>
      </w:r>
      <w:r w:rsidR="00276DEE" w:rsidRPr="003C68C2">
        <w:rPr>
          <w:rFonts w:ascii="Arial" w:hAnsi="Arial" w:cs="Arial"/>
        </w:rPr>
        <w:t xml:space="preserve"> Milliarden Euro </w:t>
      </w:r>
      <w:r w:rsidR="00011F29" w:rsidRPr="003C68C2">
        <w:rPr>
          <w:rFonts w:ascii="Arial" w:hAnsi="Arial" w:cs="Arial"/>
        </w:rPr>
        <w:t>mehr als 5 Prozent ihres Umsatzes für Forschung und Entwicklung aus</w:t>
      </w:r>
      <w:r w:rsidR="0033478E" w:rsidRPr="003C68C2">
        <w:rPr>
          <w:rFonts w:ascii="Arial" w:hAnsi="Arial" w:cs="Arial"/>
        </w:rPr>
        <w:t>. Das ist im Branchenvergleich einer der höchsten Anteile</w:t>
      </w:r>
      <w:r w:rsidR="00011F29" w:rsidRPr="003C68C2">
        <w:rPr>
          <w:rFonts w:ascii="Arial" w:hAnsi="Arial" w:cs="Arial"/>
        </w:rPr>
        <w:t>.</w:t>
      </w:r>
      <w:r w:rsidR="00C76434" w:rsidRPr="003C68C2">
        <w:rPr>
          <w:rFonts w:ascii="Arial" w:hAnsi="Arial" w:cs="Arial"/>
        </w:rPr>
        <w:t xml:space="preserve"> Zukünftig werden </w:t>
      </w:r>
      <w:r w:rsidR="00D94CAC" w:rsidRPr="003C68C2">
        <w:rPr>
          <w:rFonts w:ascii="Arial" w:hAnsi="Arial" w:cs="Arial"/>
        </w:rPr>
        <w:t>Unternehmen der C</w:t>
      </w:r>
      <w:r w:rsidR="00C76434" w:rsidRPr="003C68C2">
        <w:rPr>
          <w:rFonts w:ascii="Arial" w:hAnsi="Arial" w:cs="Arial"/>
        </w:rPr>
        <w:t>hemie</w:t>
      </w:r>
      <w:r w:rsidR="00D94CAC" w:rsidRPr="003C68C2">
        <w:rPr>
          <w:rFonts w:ascii="Arial" w:hAnsi="Arial" w:cs="Arial"/>
        </w:rPr>
        <w:t>industrie</w:t>
      </w:r>
      <w:r w:rsidR="00C76434" w:rsidRPr="003C68C2">
        <w:rPr>
          <w:rFonts w:ascii="Arial" w:hAnsi="Arial" w:cs="Arial"/>
        </w:rPr>
        <w:t xml:space="preserve"> </w:t>
      </w:r>
      <w:r w:rsidRPr="003C68C2">
        <w:rPr>
          <w:rFonts w:ascii="Arial" w:hAnsi="Arial" w:cs="Arial"/>
        </w:rPr>
        <w:t xml:space="preserve">zum Beispiel </w:t>
      </w:r>
      <w:r w:rsidR="00C76434" w:rsidRPr="003C68C2">
        <w:rPr>
          <w:rFonts w:ascii="Arial" w:hAnsi="Arial" w:cs="Arial"/>
        </w:rPr>
        <w:t>betriebliche Massendaten für vorausschauende Wartung, virtuelle Realität und fortgeschrittene Simulationen in der Forschung und Produktentwicklung einsetzen.</w:t>
      </w:r>
    </w:p>
    <w:p w14:paraId="2A97B17A" w14:textId="3750E335" w:rsidR="00A9307D" w:rsidRPr="006A736D" w:rsidRDefault="00FB56D3" w:rsidP="00957C28">
      <w:pPr>
        <w:spacing w:before="120" w:after="0" w:line="240" w:lineRule="auto"/>
        <w:jc w:val="both"/>
        <w:rPr>
          <w:rFonts w:ascii="Arial" w:hAnsi="Arial" w:cs="Arial"/>
        </w:rPr>
      </w:pPr>
      <w:r w:rsidRPr="006A736D">
        <w:rPr>
          <w:rFonts w:ascii="Arial" w:hAnsi="Arial" w:cs="Arial"/>
          <w:b/>
          <w:noProof/>
          <w:lang w:eastAsia="de-DE"/>
        </w:rPr>
        <mc:AlternateContent>
          <mc:Choice Requires="wps">
            <w:drawing>
              <wp:anchor distT="45720" distB="45720" distL="114300" distR="114300" simplePos="0" relativeHeight="251686912" behindDoc="0" locked="0" layoutInCell="1" allowOverlap="1" wp14:anchorId="5B5C3A3B" wp14:editId="4EB7A63B">
                <wp:simplePos x="0" y="0"/>
                <wp:positionH relativeFrom="column">
                  <wp:align>center</wp:align>
                </wp:positionH>
                <wp:positionV relativeFrom="paragraph">
                  <wp:posOffset>691515</wp:posOffset>
                </wp:positionV>
                <wp:extent cx="5399405" cy="1381125"/>
                <wp:effectExtent l="0" t="0" r="10795" b="2857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1381125"/>
                        </a:xfrm>
                        <a:prstGeom prst="rect">
                          <a:avLst/>
                        </a:prstGeom>
                        <a:solidFill>
                          <a:schemeClr val="bg1">
                            <a:lumMod val="75000"/>
                          </a:schemeClr>
                        </a:solidFill>
                        <a:ln w="9525">
                          <a:solidFill>
                            <a:srgbClr val="000000"/>
                          </a:solidFill>
                          <a:miter lim="800000"/>
                          <a:headEnd/>
                          <a:tailEnd/>
                        </a:ln>
                      </wps:spPr>
                      <wps:txbx>
                        <w:txbxContent>
                          <w:p w14:paraId="406E1464" w14:textId="5EB2A848" w:rsidR="001F3DD9" w:rsidRPr="00FB56D3" w:rsidRDefault="001F3DD9" w:rsidP="001F3DD9">
                            <w:pPr>
                              <w:spacing w:before="120" w:after="0" w:line="240" w:lineRule="auto"/>
                              <w:rPr>
                                <w:rFonts w:ascii="Arial" w:hAnsi="Arial" w:cs="Arial"/>
                              </w:rPr>
                            </w:pPr>
                            <w:r w:rsidRPr="00FB56D3">
                              <w:rPr>
                                <w:rFonts w:ascii="Arial" w:hAnsi="Arial" w:cs="Arial"/>
                              </w:rPr>
                              <w:t xml:space="preserve">Land, Bund und EU sollten für eine breite Unterstützung verschiedener Technologien sorgen. Dabei sollte eine Betrachtung der emittierten Treibhausgase über den gesamten Lebenszyklus und alle Antriebstechnologien eines Fahrzeuges erfolgen. </w:t>
                            </w:r>
                          </w:p>
                          <w:p w14:paraId="5A11287A" w14:textId="77777777" w:rsidR="001F3DD9" w:rsidRPr="00FB56D3" w:rsidRDefault="001F3DD9" w:rsidP="001F3DD9">
                            <w:pPr>
                              <w:spacing w:before="120" w:after="0" w:line="240" w:lineRule="auto"/>
                              <w:rPr>
                                <w:rFonts w:ascii="Arial" w:hAnsi="Arial" w:cs="Arial"/>
                              </w:rPr>
                            </w:pPr>
                            <w:r w:rsidRPr="00FB56D3">
                              <w:rPr>
                                <w:rFonts w:ascii="Arial" w:hAnsi="Arial" w:cs="Arial"/>
                              </w:rPr>
                              <w:t xml:space="preserve">Chancen für ihre Mitwirkung sieht die Chemieindustrie zum Beispiel sowohl in der Batterieentwicklung als auch im Aufbau einer Wasserstoffwirtschaft mit Brennstoffzellen-Technik. </w:t>
                            </w:r>
                          </w:p>
                          <w:p w14:paraId="38EE8104" w14:textId="00552D2C" w:rsidR="001F3DD9" w:rsidRPr="00FB56D3" w:rsidRDefault="001F3D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C3A3B" id="_x0000_s1042" type="#_x0000_t202" style="position:absolute;left:0;text-align:left;margin-left:0;margin-top:54.45pt;width:425.15pt;height:108.75pt;z-index:251686912;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" fillcolor="#bfbfbf [2412]">
                <v:textbox>
                  <w:txbxContent>
                    <w:p w14:paraId="406E1464" w14:textId="5EB2A848" w:rsidR="001F3DD9" w:rsidRPr="00FB56D3" w:rsidRDefault="001F3DD9" w:rsidP="001F3DD9">
                      <w:pPr>
                        <w:spacing w:before="120" w:after="0" w:line="240" w:lineRule="auto"/>
                        <w:rPr>
                          <w:rFonts w:ascii="Arial" w:hAnsi="Arial" w:cs="Arial"/>
                        </w:rPr>
                      </w:pPr>
                      <w:r w:rsidRPr="00FB56D3">
                        <w:rPr>
                          <w:rFonts w:ascii="Arial" w:hAnsi="Arial" w:cs="Arial"/>
                        </w:rPr>
                        <w:t xml:space="preserve">Land, Bund und EU sollten für eine breite Unterstützung verschiedener Technologien sorgen. Dabei sollte eine Betrachtung der emittierten Treibhausgase über den gesamten Lebenszyklus und alle Antriebstechnologien eines Fahrzeuges erfolgen. </w:t>
                      </w:r>
                    </w:p>
                    <w:p w14:paraId="5A11287A" w14:textId="77777777" w:rsidR="001F3DD9" w:rsidRPr="00FB56D3" w:rsidRDefault="001F3DD9" w:rsidP="001F3DD9">
                      <w:pPr>
                        <w:spacing w:before="120" w:after="0" w:line="240" w:lineRule="auto"/>
                        <w:rPr>
                          <w:rFonts w:ascii="Arial" w:hAnsi="Arial" w:cs="Arial"/>
                        </w:rPr>
                      </w:pPr>
                      <w:r w:rsidRPr="00FB56D3">
                        <w:rPr>
                          <w:rFonts w:ascii="Arial" w:hAnsi="Arial" w:cs="Arial"/>
                        </w:rPr>
                        <w:t xml:space="preserve">Chancen für ihre Mitwirkung sieht die Chemieindustrie zum Beispiel sowohl in der Batterieentwicklung als auch im Aufbau einer Wasserstoffwirtschaft mit Brennstoffzellen-Technik. </w:t>
                      </w:r>
                    </w:p>
                    <w:p w14:paraId="38EE8104" w14:textId="00552D2C" w:rsidR="001F3DD9" w:rsidRPr="00FB56D3" w:rsidRDefault="001F3DD9"/>
                  </w:txbxContent>
                </v:textbox>
                <w10:wrap type="square"/>
              </v:shape>
            </w:pict>
          </mc:Fallback>
        </mc:AlternateContent>
      </w:r>
      <w:r w:rsidR="00CC003C" w:rsidRPr="006A736D">
        <w:rPr>
          <w:rFonts w:ascii="Arial" w:hAnsi="Arial" w:cs="Arial"/>
        </w:rPr>
        <w:t xml:space="preserve">Die chemische Industrie hat großes Interesse die aktuellen Entwicklungen und Trends, wie zukünftige </w:t>
      </w:r>
      <w:r w:rsidR="004851C5" w:rsidRPr="006A736D">
        <w:rPr>
          <w:rFonts w:ascii="Arial" w:hAnsi="Arial" w:cs="Arial"/>
        </w:rPr>
        <w:t xml:space="preserve">und nachhaltige </w:t>
      </w:r>
      <w:r w:rsidR="00CC003C" w:rsidRPr="006A736D">
        <w:rPr>
          <w:rFonts w:ascii="Arial" w:hAnsi="Arial" w:cs="Arial"/>
        </w:rPr>
        <w:t xml:space="preserve">Mobilität, Energieversorgung, </w:t>
      </w:r>
      <w:r w:rsidR="004851C5" w:rsidRPr="006A736D">
        <w:rPr>
          <w:rFonts w:ascii="Arial" w:hAnsi="Arial" w:cs="Arial"/>
        </w:rPr>
        <w:t>Ernährung</w:t>
      </w:r>
      <w:r w:rsidR="00F24E87" w:rsidRPr="006A736D">
        <w:rPr>
          <w:rFonts w:ascii="Arial" w:hAnsi="Arial" w:cs="Arial"/>
        </w:rPr>
        <w:t>,</w:t>
      </w:r>
      <w:r w:rsidR="004851C5" w:rsidRPr="006A736D">
        <w:rPr>
          <w:rFonts w:ascii="Arial" w:hAnsi="Arial" w:cs="Arial"/>
        </w:rPr>
        <w:t xml:space="preserve"> Gesundheit</w:t>
      </w:r>
      <w:r w:rsidR="00F24E87" w:rsidRPr="006A736D">
        <w:rPr>
          <w:rFonts w:ascii="Arial" w:hAnsi="Arial" w:cs="Arial"/>
        </w:rPr>
        <w:t>sversorgung</w:t>
      </w:r>
      <w:r w:rsidR="004851C5" w:rsidRPr="006A736D">
        <w:rPr>
          <w:rFonts w:ascii="Arial" w:hAnsi="Arial" w:cs="Arial"/>
        </w:rPr>
        <w:t xml:space="preserve"> </w:t>
      </w:r>
      <w:r w:rsidR="00F24E87" w:rsidRPr="006A736D">
        <w:rPr>
          <w:rFonts w:ascii="Arial" w:hAnsi="Arial" w:cs="Arial"/>
        </w:rPr>
        <w:t xml:space="preserve">und Kreislaufwirtschaft </w:t>
      </w:r>
      <w:r w:rsidR="00CC003C" w:rsidRPr="006A736D">
        <w:rPr>
          <w:rFonts w:ascii="Arial" w:hAnsi="Arial" w:cs="Arial"/>
        </w:rPr>
        <w:t>aktiv mitzugestalten.</w:t>
      </w:r>
      <w:r w:rsidR="00F30A0F" w:rsidRPr="006A736D">
        <w:rPr>
          <w:rFonts w:ascii="Arial" w:hAnsi="Arial" w:cs="Arial"/>
        </w:rPr>
        <w:t xml:space="preserve"> </w:t>
      </w:r>
    </w:p>
    <w:p w14:paraId="12B1FF5E" w14:textId="57501C0C" w:rsidR="005870BF" w:rsidRPr="006A736D" w:rsidRDefault="005870BF">
      <w:pPr>
        <w:rPr>
          <w:rFonts w:ascii="Arial" w:hAnsi="Arial" w:cs="Arial"/>
          <w:u w:val="single"/>
        </w:rPr>
      </w:pPr>
    </w:p>
    <w:p w14:paraId="14B1EE37" w14:textId="4691F9F8" w:rsidR="00352230" w:rsidRPr="00FB56D3" w:rsidRDefault="00876C01" w:rsidP="00876C01">
      <w:pPr>
        <w:ind w:left="708"/>
        <w:rPr>
          <w:rFonts w:ascii="Arial" w:hAnsi="Arial" w:cs="Arial"/>
          <w:b/>
        </w:rPr>
      </w:pPr>
      <w:r w:rsidRPr="00FB56D3">
        <w:rPr>
          <w:rFonts w:ascii="Arial" w:hAnsi="Arial" w:cs="Arial"/>
          <w:b/>
        </w:rPr>
        <w:lastRenderedPageBreak/>
        <w:t>8.1</w:t>
      </w:r>
      <w:r w:rsidRPr="00FB56D3">
        <w:rPr>
          <w:rFonts w:ascii="Arial" w:hAnsi="Arial" w:cs="Arial"/>
          <w:b/>
        </w:rPr>
        <w:tab/>
      </w:r>
      <w:r w:rsidR="005036A2" w:rsidRPr="00FB56D3">
        <w:rPr>
          <w:rFonts w:ascii="Arial" w:hAnsi="Arial" w:cs="Arial"/>
          <w:b/>
        </w:rPr>
        <w:t xml:space="preserve">„Grüne“ </w:t>
      </w:r>
      <w:r w:rsidR="00DB7111" w:rsidRPr="00FB56D3">
        <w:rPr>
          <w:rFonts w:ascii="Arial" w:hAnsi="Arial" w:cs="Arial"/>
          <w:b/>
        </w:rPr>
        <w:t>Wasserstoffwirtschaft</w:t>
      </w:r>
      <w:r w:rsidR="00D17A02" w:rsidRPr="00FB56D3">
        <w:rPr>
          <w:rFonts w:ascii="Arial" w:hAnsi="Arial" w:cs="Arial"/>
          <w:b/>
        </w:rPr>
        <w:t xml:space="preserve"> </w:t>
      </w:r>
      <w:r w:rsidR="005036A2" w:rsidRPr="00FB56D3">
        <w:rPr>
          <w:rFonts w:ascii="Arial" w:hAnsi="Arial" w:cs="Arial"/>
          <w:b/>
        </w:rPr>
        <w:t>aufbauen und unterstützen</w:t>
      </w:r>
    </w:p>
    <w:p w14:paraId="090C771F" w14:textId="2EBD1B93" w:rsidR="0023376E" w:rsidRPr="006A736D" w:rsidRDefault="005036A2" w:rsidP="00C32646">
      <w:pPr>
        <w:spacing w:before="120" w:after="0" w:line="240" w:lineRule="auto"/>
        <w:jc w:val="both"/>
        <w:rPr>
          <w:rFonts w:ascii="Arial" w:hAnsi="Arial" w:cs="Arial"/>
        </w:rPr>
      </w:pPr>
      <w:r w:rsidRPr="006A736D">
        <w:rPr>
          <w:rFonts w:ascii="Arial" w:hAnsi="Arial" w:cs="Arial"/>
        </w:rPr>
        <w:t>Wasserstoff ist aktuell eines der am stärksten diskutierten Themen, wenn es um die nächste Phase der Energiewende geht.</w:t>
      </w:r>
      <w:r w:rsidR="00316808" w:rsidRPr="006A736D">
        <w:rPr>
          <w:rFonts w:ascii="Arial" w:hAnsi="Arial" w:cs="Arial"/>
        </w:rPr>
        <w:t xml:space="preserve"> </w:t>
      </w:r>
      <w:r w:rsidR="00D94DAF" w:rsidRPr="006A736D">
        <w:rPr>
          <w:rFonts w:ascii="Arial" w:hAnsi="Arial" w:cs="Arial"/>
        </w:rPr>
        <w:t xml:space="preserve">Die niedersächsische Chemieindustrie hat sowohl als Erzeuger als auch als Nutzer von Wasserstoff großes Interesse an </w:t>
      </w:r>
      <w:r w:rsidR="009F57A8" w:rsidRPr="006A736D">
        <w:rPr>
          <w:rFonts w:ascii="Arial" w:hAnsi="Arial" w:cs="Arial"/>
        </w:rPr>
        <w:t>konkurrenzfähigem</w:t>
      </w:r>
      <w:r w:rsidR="00D94DAF" w:rsidRPr="006A736D">
        <w:rPr>
          <w:rFonts w:ascii="Arial" w:hAnsi="Arial" w:cs="Arial"/>
        </w:rPr>
        <w:t xml:space="preserve"> Wasserstoff aus erneuerbaren Energien </w:t>
      </w:r>
      <w:r w:rsidR="00A34E24" w:rsidRPr="006A736D">
        <w:rPr>
          <w:rFonts w:ascii="Arial" w:hAnsi="Arial" w:cs="Arial"/>
        </w:rPr>
        <w:t xml:space="preserve">(„grüner“ Wasserstoff) </w:t>
      </w:r>
      <w:r w:rsidR="00D94DAF" w:rsidRPr="006A736D">
        <w:rPr>
          <w:rFonts w:ascii="Arial" w:hAnsi="Arial" w:cs="Arial"/>
        </w:rPr>
        <w:t xml:space="preserve">und dem Aufbau einer niedersächsischen Wasserstoffwirtschaft </w:t>
      </w:r>
      <w:r w:rsidR="00704E9F" w:rsidRPr="006A736D">
        <w:rPr>
          <w:rFonts w:ascii="Arial" w:hAnsi="Arial" w:cs="Arial"/>
        </w:rPr>
        <w:t xml:space="preserve">Mit dem Aufbau einer </w:t>
      </w:r>
      <w:r w:rsidR="001D31E0" w:rsidRPr="006A736D">
        <w:rPr>
          <w:rFonts w:ascii="Arial" w:hAnsi="Arial" w:cs="Arial"/>
        </w:rPr>
        <w:t xml:space="preserve">grünen </w:t>
      </w:r>
      <w:r w:rsidR="00704E9F" w:rsidRPr="006A736D">
        <w:rPr>
          <w:rFonts w:ascii="Arial" w:hAnsi="Arial" w:cs="Arial"/>
        </w:rPr>
        <w:t xml:space="preserve">Wasserstoffwirtschaft kann eine umfassende Kopplung der Sektoren Strom, Verkehr, Wärme und Industrie gelingen und diese Sektoren </w:t>
      </w:r>
      <w:r w:rsidR="003E4CAA" w:rsidRPr="006A736D">
        <w:rPr>
          <w:rFonts w:ascii="Arial" w:hAnsi="Arial" w:cs="Arial"/>
        </w:rPr>
        <w:t xml:space="preserve">können </w:t>
      </w:r>
      <w:r w:rsidR="00704E9F" w:rsidRPr="006A736D">
        <w:rPr>
          <w:rFonts w:ascii="Arial" w:hAnsi="Arial" w:cs="Arial"/>
        </w:rPr>
        <w:t xml:space="preserve">fit </w:t>
      </w:r>
      <w:r w:rsidR="003E4CAA" w:rsidRPr="006A736D">
        <w:rPr>
          <w:rFonts w:ascii="Arial" w:hAnsi="Arial" w:cs="Arial"/>
        </w:rPr>
        <w:t>ge</w:t>
      </w:r>
      <w:r w:rsidR="00704E9F" w:rsidRPr="006A736D">
        <w:rPr>
          <w:rFonts w:ascii="Arial" w:hAnsi="Arial" w:cs="Arial"/>
        </w:rPr>
        <w:t>mach</w:t>
      </w:r>
      <w:r w:rsidR="003E4CAA" w:rsidRPr="006A736D">
        <w:rPr>
          <w:rFonts w:ascii="Arial" w:hAnsi="Arial" w:cs="Arial"/>
        </w:rPr>
        <w:t>t werd</w:t>
      </w:r>
      <w:r w:rsidR="00704E9F" w:rsidRPr="006A736D">
        <w:rPr>
          <w:rFonts w:ascii="Arial" w:hAnsi="Arial" w:cs="Arial"/>
        </w:rPr>
        <w:t xml:space="preserve">en für den weltweiten Trend der Reduzierung von Treibhausgasen und </w:t>
      </w:r>
      <w:r w:rsidR="00027829" w:rsidRPr="006A736D">
        <w:rPr>
          <w:rFonts w:ascii="Arial" w:hAnsi="Arial" w:cs="Arial"/>
        </w:rPr>
        <w:t xml:space="preserve">der </w:t>
      </w:r>
      <w:proofErr w:type="spellStart"/>
      <w:r w:rsidR="00027829" w:rsidRPr="006A736D">
        <w:rPr>
          <w:rFonts w:ascii="Arial" w:hAnsi="Arial" w:cs="Arial"/>
        </w:rPr>
        <w:t>Defossilisierung</w:t>
      </w:r>
      <w:proofErr w:type="spellEnd"/>
      <w:r w:rsidR="00704E9F" w:rsidRPr="006A736D">
        <w:rPr>
          <w:rFonts w:ascii="Arial" w:hAnsi="Arial" w:cs="Arial"/>
        </w:rPr>
        <w:t xml:space="preserve">. </w:t>
      </w:r>
    </w:p>
    <w:p w14:paraId="21FFCE62" w14:textId="66A0CA52" w:rsidR="009B6A13" w:rsidRPr="006A736D" w:rsidRDefault="00920875" w:rsidP="00C32646">
      <w:pPr>
        <w:spacing w:before="120" w:after="0" w:line="240" w:lineRule="auto"/>
        <w:jc w:val="both"/>
        <w:rPr>
          <w:rFonts w:ascii="Arial" w:hAnsi="Arial" w:cs="Arial"/>
        </w:rPr>
      </w:pPr>
      <w:r w:rsidRPr="006A736D">
        <w:rPr>
          <w:rFonts w:ascii="Arial" w:hAnsi="Arial" w:cs="Arial"/>
          <w:noProof/>
          <w:lang w:eastAsia="de-DE"/>
        </w:rPr>
        <mc:AlternateContent>
          <mc:Choice Requires="wps">
            <w:drawing>
              <wp:anchor distT="45720" distB="45720" distL="114300" distR="114300" simplePos="0" relativeHeight="251684864" behindDoc="0" locked="0" layoutInCell="1" allowOverlap="1" wp14:anchorId="0AA1569E" wp14:editId="7F0EBF6C">
                <wp:simplePos x="0" y="0"/>
                <wp:positionH relativeFrom="column">
                  <wp:align>center</wp:align>
                </wp:positionH>
                <wp:positionV relativeFrom="paragraph">
                  <wp:posOffset>1026160</wp:posOffset>
                </wp:positionV>
                <wp:extent cx="5400000" cy="3438525"/>
                <wp:effectExtent l="0" t="0" r="10795" b="28575"/>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38525"/>
                        </a:xfrm>
                        <a:prstGeom prst="rect">
                          <a:avLst/>
                        </a:prstGeom>
                        <a:solidFill>
                          <a:schemeClr val="bg1">
                            <a:lumMod val="75000"/>
                          </a:schemeClr>
                        </a:solidFill>
                        <a:ln w="9525">
                          <a:solidFill>
                            <a:srgbClr val="000000"/>
                          </a:solidFill>
                          <a:miter lim="800000"/>
                          <a:headEnd/>
                          <a:tailEnd/>
                        </a:ln>
                      </wps:spPr>
                      <wps:txbx>
                        <w:txbxContent>
                          <w:sdt>
                            <w:sdtPr>
                              <w:id w:val="568603642"/>
                              <w:temporary/>
                              <w15:appearance w15:val="hidden"/>
                            </w:sdtPr>
                            <w:sdtEndPr/>
                            <w:sdtContent>
                              <w:p w14:paraId="70553CDD" w14:textId="77777777" w:rsidR="00066A35" w:rsidRPr="00920875" w:rsidRDefault="00066A35" w:rsidP="00066A35">
                                <w:pPr>
                                  <w:spacing w:before="120" w:after="0" w:line="240" w:lineRule="auto"/>
                                  <w:rPr>
                                    <w:rFonts w:ascii="Arial" w:hAnsi="Arial" w:cs="Arial"/>
                                  </w:rPr>
                                </w:pPr>
                                <w:r w:rsidRPr="00920875">
                                  <w:rPr>
                                    <w:rFonts w:ascii="Arial" w:hAnsi="Arial" w:cs="Arial"/>
                                  </w:rPr>
                                  <w:t>Die Erzeugung von grünem Wasserstoff muss zu wettbewerbsfähigen Kosten möglich werden. Dazu sollten zum Beispiel Anlagen zur Wasserstofferzeugung (Power-</w:t>
                                </w:r>
                                <w:proofErr w:type="spellStart"/>
                                <w:r w:rsidRPr="00920875">
                                  <w:rPr>
                                    <w:rFonts w:ascii="Arial" w:hAnsi="Arial" w:cs="Arial"/>
                                  </w:rPr>
                                  <w:t>to</w:t>
                                </w:r>
                                <w:proofErr w:type="spellEnd"/>
                                <w:r w:rsidRPr="00920875">
                                  <w:rPr>
                                    <w:rFonts w:ascii="Arial" w:hAnsi="Arial" w:cs="Arial"/>
                                  </w:rPr>
                                  <w:t xml:space="preserve">-Gas-Anlagen), die mit erneuerbarem Strom betrieben werden, von der EEG-Umlage ausgenommen werden. Dieses sollte auch für Anlagen gelten, die für eine Übergangszeit noch nicht vollständig mit Betriebsstrom aus erneuerbaren Quellen betrieben werden, dieses aber nachvollziehbar angestrebt wird. Wenn Anlagen netzdienlich betrieben werden (als Zu- und Abschaltbare Lasten), sollten die Netzentgelte entsprechend reduziert werden. </w:t>
                                </w:r>
                              </w:p>
                              <w:p w14:paraId="110CCF4B" w14:textId="77777777" w:rsidR="00066A35" w:rsidRPr="00920875" w:rsidRDefault="00066A35" w:rsidP="00066A35">
                                <w:pPr>
                                  <w:spacing w:before="120" w:after="0" w:line="240" w:lineRule="auto"/>
                                  <w:rPr>
                                    <w:rFonts w:ascii="Arial" w:hAnsi="Arial" w:cs="Arial"/>
                                  </w:rPr>
                                </w:pPr>
                                <w:r w:rsidRPr="00920875">
                                  <w:rPr>
                                    <w:rFonts w:ascii="Arial" w:hAnsi="Arial" w:cs="Arial"/>
                                  </w:rPr>
                                  <w:t>Grüner Wasserstoff sollte als Biotreibstoff anerkannt und gleichermaßen auf die Treibhausgas-Reduzierung angerechnet werden. Weiterhin sollten die Fördermittel des Bundes für Wasserstoffprojekte aufgestockt werden, um eine Anschubfinanzierung für teure Investitionen zu ermöglichen.</w:t>
                                </w:r>
                              </w:p>
                              <w:p w14:paraId="33791E07" w14:textId="77777777" w:rsidR="00066A35" w:rsidRPr="00920875" w:rsidRDefault="00066A35" w:rsidP="00066A35">
                                <w:pPr>
                                  <w:spacing w:before="120" w:after="0" w:line="240" w:lineRule="auto"/>
                                  <w:rPr>
                                    <w:rFonts w:ascii="Arial" w:hAnsi="Arial" w:cs="Arial"/>
                                  </w:rPr>
                                </w:pPr>
                                <w:r w:rsidRPr="00920875">
                                  <w:rPr>
                                    <w:rFonts w:ascii="Arial" w:hAnsi="Arial" w:cs="Arial"/>
                                  </w:rPr>
                                  <w:t>Die norddeutschen Wirtschafts- und Verkehrsminister und -senatoren haben  im November 2018 beschlossen, eine gemeinsame Norddeutsche Wasserstoff-Strategie zu erarbeiten. Im Rahmen dieser Strategie wollen wir Vorreiter für den Aufbau einer grünen Wasserstoffwirtschaft sein, denn in Norddeutschland sind alle erforderlichen wirtschaftsgeographischen Voraussetzungen gegeben, um die vollständige Wertschöpfungskette einer grünen Wasserstoffwirtschaft besonders effizient zu etablieren.</w:t>
                                </w:r>
                              </w:p>
                              <w:p w14:paraId="030C568C" w14:textId="4967E8A5" w:rsidR="00066A35" w:rsidRPr="00066A35" w:rsidRDefault="00C37DB3"/>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1569E" id="_x0000_s1043" type="#_x0000_t202" style="position:absolute;left:0;text-align:left;margin-left:0;margin-top:80.8pt;width:425.2pt;height:270.75pt;z-index:25168486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" fillcolor="#bfbfbf [2412]">
                <v:textbox>
                  <w:txbxContent>
                    <w:sdt>
                      <w:sdtPr>
                        <w:id w:val="568603642"/>
                        <w:temporary/>
                        <w15:appearance w15:val="hidden"/>
                      </w:sdtPr>
                      <w:sdtEndPr/>
                      <w:sdtContent>
                        <w:p w14:paraId="70553CDD" w14:textId="77777777" w:rsidR="00066A35" w:rsidRPr="00920875" w:rsidRDefault="00066A35" w:rsidP="00066A35">
                          <w:pPr>
                            <w:spacing w:before="120" w:after="0" w:line="240" w:lineRule="auto"/>
                            <w:rPr>
                              <w:rFonts w:ascii="Arial" w:hAnsi="Arial" w:cs="Arial"/>
                            </w:rPr>
                          </w:pPr>
                          <w:r w:rsidRPr="00920875">
                            <w:rPr>
                              <w:rFonts w:ascii="Arial" w:hAnsi="Arial" w:cs="Arial"/>
                            </w:rPr>
                            <w:t>Die Erzeugung von grünem Wasserstoff muss zu wettbewerbsfähigen Kosten möglich werden. Dazu sollten zum Beispiel Anlagen zur Wasserstofferzeugung (Power-</w:t>
                          </w:r>
                          <w:proofErr w:type="spellStart"/>
                          <w:r w:rsidRPr="00920875">
                            <w:rPr>
                              <w:rFonts w:ascii="Arial" w:hAnsi="Arial" w:cs="Arial"/>
                            </w:rPr>
                            <w:t>to</w:t>
                          </w:r>
                          <w:proofErr w:type="spellEnd"/>
                          <w:r w:rsidRPr="00920875">
                            <w:rPr>
                              <w:rFonts w:ascii="Arial" w:hAnsi="Arial" w:cs="Arial"/>
                            </w:rPr>
                            <w:t xml:space="preserve">-Gas-Anlagen), die mit erneuerbarem Strom betrieben werden, von der EEG-Umlage ausgenommen werden. Dieses sollte auch für Anlagen gelten, die für eine Übergangszeit noch nicht vollständig mit Betriebsstrom aus erneuerbaren Quellen betrieben werden, dieses aber nachvollziehbar angestrebt wird. Wenn Anlagen netzdienlich betrieben werden (als Zu- und Abschaltbare Lasten), sollten die Netzentgelte entsprechend reduziert werden. </w:t>
                          </w:r>
                        </w:p>
                        <w:p w14:paraId="110CCF4B" w14:textId="77777777" w:rsidR="00066A35" w:rsidRPr="00920875" w:rsidRDefault="00066A35" w:rsidP="00066A35">
                          <w:pPr>
                            <w:spacing w:before="120" w:after="0" w:line="240" w:lineRule="auto"/>
                            <w:rPr>
                              <w:rFonts w:ascii="Arial" w:hAnsi="Arial" w:cs="Arial"/>
                            </w:rPr>
                          </w:pPr>
                          <w:r w:rsidRPr="00920875">
                            <w:rPr>
                              <w:rFonts w:ascii="Arial" w:hAnsi="Arial" w:cs="Arial"/>
                            </w:rPr>
                            <w:t>Grüner Wasserstoff sollte als Biotreibstoff anerkannt und gleichermaßen auf die Treibhausgas-Reduzierung angerechnet werden. Weiterhin sollten die Fördermittel des Bundes für Wasserstoffprojekte aufgestockt werden, um eine Anschubfinanzierung für teure Investitionen zu ermöglichen.</w:t>
                          </w:r>
                        </w:p>
                        <w:p w14:paraId="33791E07" w14:textId="77777777" w:rsidR="00066A35" w:rsidRPr="00920875" w:rsidRDefault="00066A35" w:rsidP="00066A35">
                          <w:pPr>
                            <w:spacing w:before="120" w:after="0" w:line="240" w:lineRule="auto"/>
                            <w:rPr>
                              <w:rFonts w:ascii="Arial" w:hAnsi="Arial" w:cs="Arial"/>
                            </w:rPr>
                          </w:pPr>
                          <w:r w:rsidRPr="00920875">
                            <w:rPr>
                              <w:rFonts w:ascii="Arial" w:hAnsi="Arial" w:cs="Arial"/>
                            </w:rPr>
                            <w:t>Die norddeutschen Wirtschafts- und Verkehrsminister und -senatoren haben  im November 2018 beschlossen, eine gemeinsame Norddeutsche Wasserstoff-Strategie zu erarbeiten. Im Rahmen dieser Strategie wollen wir Vorreiter für den Aufbau einer grünen Wasserstoffwirtschaft sein, denn in Norddeutschland sind alle erforderlichen wirtschaftsgeographischen Voraussetzungen gegeben, um die vollständige Wertschöpfungskette einer grünen Wasserstoffwirtschaft besonders effizient zu etablieren.</w:t>
                          </w:r>
                        </w:p>
                        <w:p w14:paraId="030C568C" w14:textId="4967E8A5" w:rsidR="00066A35" w:rsidRPr="00066A35" w:rsidRDefault="00C37DB3"/>
                      </w:sdtContent>
                    </w:sdt>
                  </w:txbxContent>
                </v:textbox>
                <w10:wrap type="square"/>
              </v:shape>
            </w:pict>
          </mc:Fallback>
        </mc:AlternateContent>
      </w:r>
      <w:r w:rsidR="00334502" w:rsidRPr="006A736D">
        <w:rPr>
          <w:rFonts w:ascii="Arial" w:hAnsi="Arial" w:cs="Arial"/>
        </w:rPr>
        <w:t xml:space="preserve">Niedersachsen und Norddeutschland bieten alle wesentlichen Standortvoraussetzungen für den Aufbau einer grünen Wasserstoffwirtschaft: ein hohes Dargebot an erneuerbarer Energie, insbesondere Windstrom, </w:t>
      </w:r>
      <w:r w:rsidR="007E1E49" w:rsidRPr="006A736D">
        <w:rPr>
          <w:rFonts w:ascii="Arial" w:hAnsi="Arial" w:cs="Arial"/>
        </w:rPr>
        <w:t>Speichermöglichkeiten, Erzeuger und aktuelle sowie potenzielle Nutzer von Wasserstoff.</w:t>
      </w:r>
      <w:r w:rsidR="009B6A13" w:rsidRPr="006A736D">
        <w:rPr>
          <w:rFonts w:ascii="Arial" w:hAnsi="Arial" w:cs="Arial"/>
        </w:rPr>
        <w:t xml:space="preserve"> </w:t>
      </w:r>
      <w:r w:rsidR="00EC5901" w:rsidRPr="006A736D">
        <w:rPr>
          <w:rFonts w:ascii="Arial" w:hAnsi="Arial" w:cs="Arial"/>
        </w:rPr>
        <w:t xml:space="preserve">Für den Aufbau einer </w:t>
      </w:r>
      <w:r w:rsidR="009B6A13" w:rsidRPr="006A736D">
        <w:rPr>
          <w:rFonts w:ascii="Arial" w:hAnsi="Arial" w:cs="Arial"/>
        </w:rPr>
        <w:t>grünen</w:t>
      </w:r>
      <w:r w:rsidR="00EC5901" w:rsidRPr="006A736D">
        <w:rPr>
          <w:rFonts w:ascii="Arial" w:hAnsi="Arial" w:cs="Arial"/>
        </w:rPr>
        <w:t xml:space="preserve"> Wasserstoffwirtschaft müssen </w:t>
      </w:r>
      <w:r w:rsidR="009B6A13" w:rsidRPr="006A736D">
        <w:rPr>
          <w:rFonts w:ascii="Arial" w:hAnsi="Arial" w:cs="Arial"/>
        </w:rPr>
        <w:t xml:space="preserve">jedoch noch </w:t>
      </w:r>
      <w:r w:rsidR="00EC5901" w:rsidRPr="006A736D">
        <w:rPr>
          <w:rFonts w:ascii="Arial" w:hAnsi="Arial" w:cs="Arial"/>
        </w:rPr>
        <w:t xml:space="preserve">geeignete </w:t>
      </w:r>
      <w:r w:rsidR="00084F5A" w:rsidRPr="006A736D">
        <w:rPr>
          <w:rFonts w:ascii="Arial" w:hAnsi="Arial" w:cs="Arial"/>
        </w:rPr>
        <w:t xml:space="preserve">regulatorische </w:t>
      </w:r>
      <w:r w:rsidR="00EC5901" w:rsidRPr="006A736D">
        <w:rPr>
          <w:rFonts w:ascii="Arial" w:hAnsi="Arial" w:cs="Arial"/>
        </w:rPr>
        <w:t xml:space="preserve">Rahmenbedingungen geschaffen werden. </w:t>
      </w:r>
    </w:p>
    <w:p w14:paraId="6208DF0C" w14:textId="59EA8C64" w:rsidR="00066A35" w:rsidRPr="006A736D" w:rsidRDefault="00066A35" w:rsidP="00C32646">
      <w:pPr>
        <w:spacing w:before="120" w:after="0" w:line="240" w:lineRule="auto"/>
        <w:jc w:val="both"/>
        <w:rPr>
          <w:rFonts w:ascii="Arial" w:hAnsi="Arial" w:cs="Arial"/>
        </w:rPr>
      </w:pPr>
    </w:p>
    <w:p w14:paraId="7BD447C4" w14:textId="692F757C" w:rsidR="00BF465F" w:rsidRPr="00920875" w:rsidRDefault="00876C01" w:rsidP="00C32646">
      <w:pPr>
        <w:spacing w:before="120" w:after="0" w:line="240" w:lineRule="auto"/>
        <w:ind w:left="708"/>
        <w:jc w:val="both"/>
        <w:rPr>
          <w:rFonts w:ascii="Arial" w:hAnsi="Arial" w:cs="Arial"/>
          <w:b/>
        </w:rPr>
      </w:pPr>
      <w:r w:rsidRPr="00920875">
        <w:rPr>
          <w:rFonts w:ascii="Arial" w:hAnsi="Arial" w:cs="Arial"/>
          <w:b/>
        </w:rPr>
        <w:t>8.2</w:t>
      </w:r>
      <w:r w:rsidRPr="00920875">
        <w:rPr>
          <w:rFonts w:ascii="Arial" w:hAnsi="Arial" w:cs="Arial"/>
          <w:b/>
        </w:rPr>
        <w:tab/>
      </w:r>
      <w:r w:rsidR="00003B02" w:rsidRPr="00920875">
        <w:rPr>
          <w:rFonts w:ascii="Arial" w:hAnsi="Arial" w:cs="Arial"/>
          <w:b/>
        </w:rPr>
        <w:t>Potenziale</w:t>
      </w:r>
      <w:r w:rsidR="00F85041" w:rsidRPr="00920875">
        <w:rPr>
          <w:rFonts w:ascii="Arial" w:hAnsi="Arial" w:cs="Arial"/>
          <w:b/>
        </w:rPr>
        <w:t xml:space="preserve"> </w:t>
      </w:r>
      <w:r w:rsidR="00003B02" w:rsidRPr="00920875">
        <w:rPr>
          <w:rFonts w:ascii="Arial" w:hAnsi="Arial" w:cs="Arial"/>
          <w:b/>
        </w:rPr>
        <w:t xml:space="preserve">von </w:t>
      </w:r>
      <w:r w:rsidR="00BF465F" w:rsidRPr="00920875">
        <w:rPr>
          <w:rFonts w:ascii="Arial" w:hAnsi="Arial" w:cs="Arial"/>
          <w:b/>
        </w:rPr>
        <w:t>Kunststoff</w:t>
      </w:r>
      <w:r w:rsidR="00003B02" w:rsidRPr="00920875">
        <w:rPr>
          <w:rFonts w:ascii="Arial" w:hAnsi="Arial" w:cs="Arial"/>
          <w:b/>
        </w:rPr>
        <w:t>en</w:t>
      </w:r>
      <w:r w:rsidR="0090616F" w:rsidRPr="00920875">
        <w:rPr>
          <w:rFonts w:ascii="Arial" w:hAnsi="Arial" w:cs="Arial"/>
          <w:b/>
        </w:rPr>
        <w:t xml:space="preserve"> </w:t>
      </w:r>
      <w:r w:rsidR="009A5B03" w:rsidRPr="00920875">
        <w:rPr>
          <w:rFonts w:ascii="Arial" w:hAnsi="Arial" w:cs="Arial"/>
          <w:b/>
        </w:rPr>
        <w:t xml:space="preserve">nachhaltig </w:t>
      </w:r>
      <w:r w:rsidR="00A21E6F" w:rsidRPr="00920875">
        <w:rPr>
          <w:rFonts w:ascii="Arial" w:hAnsi="Arial" w:cs="Arial"/>
          <w:b/>
        </w:rPr>
        <w:t>nutzen</w:t>
      </w:r>
    </w:p>
    <w:p w14:paraId="19D212F5" w14:textId="20A951C8" w:rsidR="00C54BDC" w:rsidRPr="006A736D" w:rsidRDefault="00C54BDC" w:rsidP="00C32646">
      <w:pPr>
        <w:spacing w:before="120" w:after="0" w:line="240" w:lineRule="auto"/>
        <w:jc w:val="both"/>
        <w:rPr>
          <w:rFonts w:ascii="Arial" w:hAnsi="Arial" w:cs="Arial"/>
        </w:rPr>
      </w:pPr>
      <w:r w:rsidRPr="006A736D">
        <w:rPr>
          <w:rFonts w:ascii="Arial" w:hAnsi="Arial" w:cs="Arial"/>
        </w:rPr>
        <w:t>Kunststoffe sind aus unserem Alltag nicht mehr wegzudenken und leisten in puncto Nachhaltigkeit und Ressourceneffizienz enorm viel: Leichtbau in der Mobilität, Dämmmaterialien im Bau, Werkstoffe für die Nutzung regenerativer Energie und</w:t>
      </w:r>
      <w:r w:rsidR="00BF0753" w:rsidRPr="006A736D">
        <w:rPr>
          <w:rFonts w:ascii="Arial" w:hAnsi="Arial" w:cs="Arial"/>
        </w:rPr>
        <w:t xml:space="preserve"> </w:t>
      </w:r>
      <w:r w:rsidRPr="006A736D">
        <w:rPr>
          <w:rFonts w:ascii="Arial" w:hAnsi="Arial" w:cs="Arial"/>
        </w:rPr>
        <w:t xml:space="preserve"> auch funktionale Verpackungen, die Lebensmittel und andere sensible Güter schützen. Damit bieten Kunststoffe wertvolle Lösungen für Probleme unserer Zeit.</w:t>
      </w:r>
    </w:p>
    <w:p w14:paraId="2B2DF215" w14:textId="1554182D" w:rsidR="00C54BDC" w:rsidRPr="006A736D" w:rsidRDefault="00C54BDC" w:rsidP="00C32646">
      <w:pPr>
        <w:spacing w:before="120" w:after="0" w:line="240" w:lineRule="auto"/>
        <w:jc w:val="both"/>
        <w:rPr>
          <w:rFonts w:ascii="Arial" w:hAnsi="Arial" w:cs="Arial"/>
        </w:rPr>
      </w:pPr>
      <w:r w:rsidRPr="006A736D">
        <w:rPr>
          <w:rFonts w:ascii="Arial" w:hAnsi="Arial" w:cs="Arial"/>
        </w:rPr>
        <w:t>Die aktuelle Diskussion beschäftigt sich</w:t>
      </w:r>
      <w:r w:rsidR="005275B8" w:rsidRPr="006A736D">
        <w:rPr>
          <w:rFonts w:ascii="Arial" w:hAnsi="Arial" w:cs="Arial"/>
        </w:rPr>
        <w:t xml:space="preserve"> jedoch in erster Linie mit den negativen Auswirkungen von Plastikmüll</w:t>
      </w:r>
      <w:r w:rsidRPr="006A736D">
        <w:rPr>
          <w:rFonts w:ascii="Arial" w:hAnsi="Arial" w:cs="Arial"/>
        </w:rPr>
        <w:t xml:space="preserve"> und Vermeidungsvorschlägen.</w:t>
      </w:r>
      <w:r w:rsidR="005275B8" w:rsidRPr="006A736D">
        <w:rPr>
          <w:rFonts w:ascii="Arial" w:hAnsi="Arial" w:cs="Arial"/>
        </w:rPr>
        <w:t xml:space="preserve"> </w:t>
      </w:r>
      <w:r w:rsidR="003E5206" w:rsidRPr="006A736D">
        <w:rPr>
          <w:rFonts w:ascii="Arial" w:hAnsi="Arial" w:cs="Arial"/>
        </w:rPr>
        <w:t xml:space="preserve">Die Diskussion sollte genutzt werden, um nicht </w:t>
      </w:r>
      <w:r w:rsidRPr="006A736D">
        <w:rPr>
          <w:rFonts w:ascii="Arial" w:hAnsi="Arial" w:cs="Arial"/>
        </w:rPr>
        <w:t>nur Verbote aus</w:t>
      </w:r>
      <w:r w:rsidR="003E5206" w:rsidRPr="006A736D">
        <w:rPr>
          <w:rFonts w:ascii="Arial" w:hAnsi="Arial" w:cs="Arial"/>
        </w:rPr>
        <w:t>zu</w:t>
      </w:r>
      <w:r w:rsidRPr="006A736D">
        <w:rPr>
          <w:rFonts w:ascii="Arial" w:hAnsi="Arial" w:cs="Arial"/>
        </w:rPr>
        <w:t xml:space="preserve">sprechen, sondern Recyclingmethoden </w:t>
      </w:r>
      <w:r w:rsidR="00DD3089" w:rsidRPr="006A736D">
        <w:rPr>
          <w:rFonts w:ascii="Arial" w:hAnsi="Arial" w:cs="Arial"/>
        </w:rPr>
        <w:t xml:space="preserve">zu </w:t>
      </w:r>
      <w:r w:rsidRPr="006A736D">
        <w:rPr>
          <w:rFonts w:ascii="Arial" w:hAnsi="Arial" w:cs="Arial"/>
        </w:rPr>
        <w:t>entwickeln und den Umgang mit Abfall an</w:t>
      </w:r>
      <w:r w:rsidR="00DD3089" w:rsidRPr="006A736D">
        <w:rPr>
          <w:rFonts w:ascii="Arial" w:hAnsi="Arial" w:cs="Arial"/>
        </w:rPr>
        <w:t>zu</w:t>
      </w:r>
      <w:r w:rsidRPr="006A736D">
        <w:rPr>
          <w:rFonts w:ascii="Arial" w:hAnsi="Arial" w:cs="Arial"/>
        </w:rPr>
        <w:t xml:space="preserve">passen. </w:t>
      </w:r>
      <w:r w:rsidR="00096DF6" w:rsidRPr="006A736D">
        <w:rPr>
          <w:rFonts w:ascii="Arial" w:hAnsi="Arial" w:cs="Arial"/>
        </w:rPr>
        <w:t xml:space="preserve">Potenziale sollten genutzt werden. </w:t>
      </w:r>
      <w:r w:rsidRPr="006A736D">
        <w:rPr>
          <w:rFonts w:ascii="Arial" w:hAnsi="Arial" w:cs="Arial"/>
        </w:rPr>
        <w:t>Verwerten ist besser als Verbieten.</w:t>
      </w:r>
    </w:p>
    <w:p w14:paraId="409F996D" w14:textId="544AB689" w:rsidR="00071A3D" w:rsidRPr="006A736D" w:rsidRDefault="00071A3D" w:rsidP="00C32646">
      <w:pPr>
        <w:spacing w:before="120" w:after="0" w:line="240" w:lineRule="auto"/>
        <w:jc w:val="both"/>
        <w:rPr>
          <w:rFonts w:ascii="Arial" w:hAnsi="Arial" w:cs="Arial"/>
        </w:rPr>
      </w:pPr>
      <w:r w:rsidRPr="006A736D">
        <w:rPr>
          <w:rFonts w:ascii="Arial" w:hAnsi="Arial" w:cs="Arial"/>
        </w:rPr>
        <w:t>Die Chemieindustrie ist Lieferant für die Roh- bzw. Grundstoffe, die für die Kunststoffherstellung und -verarbeitung benötigt werden. Insofern ist sie von der aktuellen Diskussion direkt betroffen.</w:t>
      </w:r>
    </w:p>
    <w:p w14:paraId="1CACE87F" w14:textId="1AB325B9" w:rsidR="00BF465F" w:rsidRPr="006A736D" w:rsidRDefault="00D548E7" w:rsidP="00C32646">
      <w:pPr>
        <w:spacing w:before="120" w:after="0" w:line="240" w:lineRule="auto"/>
        <w:jc w:val="both"/>
        <w:rPr>
          <w:rFonts w:ascii="Arial" w:hAnsi="Arial" w:cs="Arial"/>
        </w:rPr>
      </w:pPr>
      <w:r w:rsidRPr="006A736D">
        <w:rPr>
          <w:rFonts w:ascii="Arial" w:hAnsi="Arial" w:cs="Arial"/>
        </w:rPr>
        <w:lastRenderedPageBreak/>
        <w:t xml:space="preserve">Die </w:t>
      </w:r>
      <w:r w:rsidR="00BF465F" w:rsidRPr="006A736D">
        <w:rPr>
          <w:rFonts w:ascii="Arial" w:hAnsi="Arial" w:cs="Arial"/>
        </w:rPr>
        <w:t xml:space="preserve">erste europäische Strategie für Kunststoffe </w:t>
      </w:r>
      <w:r w:rsidRPr="006A736D">
        <w:rPr>
          <w:rFonts w:ascii="Arial" w:hAnsi="Arial" w:cs="Arial"/>
        </w:rPr>
        <w:t xml:space="preserve">bietet gute Ansätze in Richtung </w:t>
      </w:r>
      <w:r w:rsidR="00BF465F" w:rsidRPr="006A736D">
        <w:rPr>
          <w:rFonts w:ascii="Arial" w:hAnsi="Arial" w:cs="Arial"/>
        </w:rPr>
        <w:t>einer stärker kreislauforientierten Wirtschaft. Nach den neuen Plänen sollen ab 2030 alle Kunststoffverpackungen auf dem EU-Markt recy</w:t>
      </w:r>
      <w:r w:rsidR="0060753A" w:rsidRPr="006A736D">
        <w:rPr>
          <w:rFonts w:ascii="Arial" w:hAnsi="Arial" w:cs="Arial"/>
        </w:rPr>
        <w:t>c</w:t>
      </w:r>
      <w:r w:rsidR="00BF465F" w:rsidRPr="006A736D">
        <w:rPr>
          <w:rFonts w:ascii="Arial" w:hAnsi="Arial" w:cs="Arial"/>
        </w:rPr>
        <w:t xml:space="preserve">lingfähig sein; der Verbrauch von Einwegkunststoffen wird reduziert und die absichtliche </w:t>
      </w:r>
      <w:r w:rsidR="002C1AB4" w:rsidRPr="006A736D">
        <w:rPr>
          <w:rFonts w:ascii="Arial" w:hAnsi="Arial" w:cs="Arial"/>
        </w:rPr>
        <w:t xml:space="preserve">Zugabe </w:t>
      </w:r>
      <w:r w:rsidR="00BF465F" w:rsidRPr="006A736D">
        <w:rPr>
          <w:rFonts w:ascii="Arial" w:hAnsi="Arial" w:cs="Arial"/>
        </w:rPr>
        <w:t xml:space="preserve"> von Mikroplastik </w:t>
      </w:r>
      <w:r w:rsidR="002C1AB4" w:rsidRPr="006A736D">
        <w:rPr>
          <w:rFonts w:ascii="Arial" w:hAnsi="Arial" w:cs="Arial"/>
        </w:rPr>
        <w:t xml:space="preserve">zu Produkten, z.B. als </w:t>
      </w:r>
      <w:proofErr w:type="spellStart"/>
      <w:r w:rsidR="002C1AB4" w:rsidRPr="006A736D">
        <w:rPr>
          <w:rFonts w:ascii="Arial" w:hAnsi="Arial" w:cs="Arial"/>
        </w:rPr>
        <w:t>Abrasivmittel</w:t>
      </w:r>
      <w:proofErr w:type="spellEnd"/>
      <w:r w:rsidR="002C1AB4" w:rsidRPr="006A736D">
        <w:rPr>
          <w:rFonts w:ascii="Arial" w:hAnsi="Arial" w:cs="Arial"/>
        </w:rPr>
        <w:t xml:space="preserve">, </w:t>
      </w:r>
      <w:r w:rsidR="00BF465F" w:rsidRPr="006A736D">
        <w:rPr>
          <w:rFonts w:ascii="Arial" w:hAnsi="Arial" w:cs="Arial"/>
        </w:rPr>
        <w:t>beschränkt.</w:t>
      </w:r>
    </w:p>
    <w:p w14:paraId="306013F3" w14:textId="4033F7A7" w:rsidR="008B4E4D" w:rsidRPr="006A736D" w:rsidRDefault="00920875" w:rsidP="00C32646">
      <w:pPr>
        <w:spacing w:before="120" w:after="0" w:line="240" w:lineRule="auto"/>
        <w:jc w:val="both"/>
        <w:rPr>
          <w:rFonts w:ascii="Arial" w:hAnsi="Arial" w:cs="Arial"/>
        </w:rPr>
      </w:pPr>
      <w:r w:rsidRPr="006A736D">
        <w:rPr>
          <w:rFonts w:ascii="Arial" w:hAnsi="Arial" w:cs="Arial"/>
          <w:b/>
          <w:noProof/>
          <w:lang w:eastAsia="de-DE"/>
        </w:rPr>
        <mc:AlternateContent>
          <mc:Choice Requires="wps">
            <w:drawing>
              <wp:anchor distT="45720" distB="45720" distL="114300" distR="114300" simplePos="0" relativeHeight="251682816" behindDoc="0" locked="0" layoutInCell="1" allowOverlap="1" wp14:anchorId="138C71F4" wp14:editId="73D27C8E">
                <wp:simplePos x="0" y="0"/>
                <wp:positionH relativeFrom="column">
                  <wp:align>center</wp:align>
                </wp:positionH>
                <wp:positionV relativeFrom="paragraph">
                  <wp:posOffset>1221105</wp:posOffset>
                </wp:positionV>
                <wp:extent cx="5400000" cy="1933575"/>
                <wp:effectExtent l="0" t="0" r="10795" b="28575"/>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1933575"/>
                        </a:xfrm>
                        <a:prstGeom prst="rect">
                          <a:avLst/>
                        </a:prstGeom>
                        <a:solidFill>
                          <a:schemeClr val="bg1">
                            <a:lumMod val="75000"/>
                          </a:schemeClr>
                        </a:solidFill>
                        <a:ln w="9525">
                          <a:solidFill>
                            <a:srgbClr val="000000"/>
                          </a:solidFill>
                          <a:miter lim="800000"/>
                          <a:headEnd/>
                          <a:tailEnd/>
                        </a:ln>
                      </wps:spPr>
                      <wps:txbx>
                        <w:txbxContent>
                          <w:p w14:paraId="44F24612" w14:textId="60638183" w:rsidR="00D42725" w:rsidRPr="00920875" w:rsidRDefault="00D42725" w:rsidP="00D42725">
                            <w:pPr>
                              <w:spacing w:before="120" w:after="0" w:line="240" w:lineRule="auto"/>
                              <w:rPr>
                                <w:rFonts w:ascii="Arial" w:hAnsi="Arial" w:cs="Arial"/>
                              </w:rPr>
                            </w:pPr>
                            <w:r w:rsidRPr="00920875">
                              <w:rPr>
                                <w:rFonts w:ascii="Arial" w:hAnsi="Arial" w:cs="Arial"/>
                              </w:rPr>
                              <w:t xml:space="preserve">Sowohl die niedersächsische Chemieindustrie als auch der niedersächsische Wirtschaftsminister unterstützen die Ziele der EU-Kunststoffstrategie, die Umwelt zu schützen und gleichzeitig die Grundlagen für eine neue Kunststoffwirtschaft zu schaffen, ohne dabei den Nutzen dieser Materialien für Ressourceneffizienz außer Acht zu lassen. </w:t>
                            </w:r>
                          </w:p>
                          <w:p w14:paraId="1D76EC12" w14:textId="77777777" w:rsidR="00D42725" w:rsidRPr="00920875" w:rsidRDefault="00D42725" w:rsidP="00D42725">
                            <w:pPr>
                              <w:spacing w:before="120" w:after="0" w:line="240" w:lineRule="auto"/>
                              <w:rPr>
                                <w:rFonts w:ascii="Arial" w:hAnsi="Arial" w:cs="Arial"/>
                              </w:rPr>
                            </w:pPr>
                            <w:r w:rsidRPr="00920875">
                              <w:rPr>
                                <w:rFonts w:ascii="Arial" w:hAnsi="Arial" w:cs="Arial"/>
                              </w:rPr>
                              <w:t>Design und Herstellung müssen dabei den Erfordernissen sowohl der Nutzungsphase als auch von Wiederverwendung, Reparatur und Recycling in vollem Umfang Rechnung tragen. Wir sind optimistisch, dass dies mit chemischem Recycling, das die Widersprüche zwischen den Anforderungen der Nutzungs- und Entsorgungsphase auflöst, gelingen wird.</w:t>
                            </w:r>
                          </w:p>
                          <w:p w14:paraId="5A6B010E" w14:textId="06114A7E" w:rsidR="00D42725" w:rsidRPr="00920875" w:rsidRDefault="00D427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C71F4" id="_x0000_s1044" type="#_x0000_t202" style="position:absolute;left:0;text-align:left;margin-left:0;margin-top:96.15pt;width:425.2pt;height:152.25pt;z-index:251682816;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" fillcolor="#bfbfbf [2412]">
                <v:textbox>
                  <w:txbxContent>
                    <w:p w14:paraId="44F24612" w14:textId="60638183" w:rsidR="00D42725" w:rsidRPr="00920875" w:rsidRDefault="00D42725" w:rsidP="00D42725">
                      <w:pPr>
                        <w:spacing w:before="120" w:after="0" w:line="240" w:lineRule="auto"/>
                        <w:rPr>
                          <w:rFonts w:ascii="Arial" w:hAnsi="Arial" w:cs="Arial"/>
                        </w:rPr>
                      </w:pPr>
                      <w:r w:rsidRPr="00920875">
                        <w:rPr>
                          <w:rFonts w:ascii="Arial" w:hAnsi="Arial" w:cs="Arial"/>
                        </w:rPr>
                        <w:t xml:space="preserve">Sowohl die niedersächsische Chemieindustrie als auch der niedersächsische Wirtschaftsminister unterstützen die Ziele der EU-Kunststoffstrategie, die Umwelt zu schützen und gleichzeitig die Grundlagen für eine neue Kunststoffwirtschaft zu schaffen, ohne dabei den Nutzen dieser Materialien für Ressourceneffizienz außer Acht zu lassen. </w:t>
                      </w:r>
                    </w:p>
                    <w:p w14:paraId="1D76EC12" w14:textId="77777777" w:rsidR="00D42725" w:rsidRPr="00920875" w:rsidRDefault="00D42725" w:rsidP="00D42725">
                      <w:pPr>
                        <w:spacing w:before="120" w:after="0" w:line="240" w:lineRule="auto"/>
                        <w:rPr>
                          <w:rFonts w:ascii="Arial" w:hAnsi="Arial" w:cs="Arial"/>
                        </w:rPr>
                      </w:pPr>
                      <w:r w:rsidRPr="00920875">
                        <w:rPr>
                          <w:rFonts w:ascii="Arial" w:hAnsi="Arial" w:cs="Arial"/>
                        </w:rPr>
                        <w:t>Design und Herstellung müssen dabei den Erfordernissen sowohl der Nutzungsphase als auch von Wiederverwendung, Reparatur und Recycling in vollem Umfang Rechnung tragen. Wir sind optimistisch, dass dies mit chemischem Recycling, das die Widersprüche zwischen den Anforderungen der Nutzungs- und Entsorgungsphase auflöst, gelingen wird.</w:t>
                      </w:r>
                    </w:p>
                    <w:p w14:paraId="5A6B010E" w14:textId="06114A7E" w:rsidR="00D42725" w:rsidRPr="00920875" w:rsidRDefault="00D42725"/>
                  </w:txbxContent>
                </v:textbox>
                <w10:wrap type="square"/>
              </v:shape>
            </w:pict>
          </mc:Fallback>
        </mc:AlternateContent>
      </w:r>
      <w:r w:rsidR="00BF0753" w:rsidRPr="006A736D">
        <w:rPr>
          <w:rFonts w:ascii="Arial" w:hAnsi="Arial" w:cs="Arial"/>
        </w:rPr>
        <w:t>Die Art und Weise, in der Kunststoffe gegenwärtig hergestellt, verwendet und entsorgt werden, lässt allzu oft die wirtschaftlichen Vorteile einer stärker kreislauf</w:t>
      </w:r>
      <w:r w:rsidR="00020D23" w:rsidRPr="006A736D">
        <w:rPr>
          <w:rFonts w:ascii="Arial" w:hAnsi="Arial" w:cs="Arial"/>
        </w:rPr>
        <w:softHyphen/>
      </w:r>
      <w:r w:rsidR="00BF0753" w:rsidRPr="006A736D">
        <w:rPr>
          <w:rFonts w:ascii="Arial" w:hAnsi="Arial" w:cs="Arial"/>
        </w:rPr>
        <w:t>orientierten Wirtschaft ungenutzt und schadet der Umwelt. Hier setzt die EU-</w:t>
      </w:r>
      <w:r w:rsidR="00BF465F" w:rsidRPr="006A736D">
        <w:rPr>
          <w:rFonts w:ascii="Arial" w:hAnsi="Arial" w:cs="Arial"/>
        </w:rPr>
        <w:t xml:space="preserve">Strategie für Kunststoffe </w:t>
      </w:r>
      <w:r w:rsidR="00BF0753" w:rsidRPr="006A736D">
        <w:rPr>
          <w:rFonts w:ascii="Arial" w:hAnsi="Arial" w:cs="Arial"/>
        </w:rPr>
        <w:t xml:space="preserve">an. Durch intelligentes Design und kluge Herstellung, Verwendung und möglichst </w:t>
      </w:r>
      <w:r w:rsidR="0099772A" w:rsidRPr="006A736D">
        <w:rPr>
          <w:rFonts w:ascii="Arial" w:hAnsi="Arial" w:cs="Arial"/>
        </w:rPr>
        <w:t>leistungsfähige Samm</w:t>
      </w:r>
      <w:r w:rsidR="000C70E2" w:rsidRPr="006A736D">
        <w:rPr>
          <w:rFonts w:ascii="Arial" w:hAnsi="Arial" w:cs="Arial"/>
        </w:rPr>
        <w:t>e</w:t>
      </w:r>
      <w:r w:rsidR="0099772A" w:rsidRPr="006A736D">
        <w:rPr>
          <w:rFonts w:ascii="Arial" w:hAnsi="Arial" w:cs="Arial"/>
        </w:rPr>
        <w:t xml:space="preserve">lsysteme </w:t>
      </w:r>
      <w:r w:rsidR="000C70E2" w:rsidRPr="006A736D">
        <w:rPr>
          <w:rFonts w:ascii="Arial" w:hAnsi="Arial" w:cs="Arial"/>
        </w:rPr>
        <w:t>sowie</w:t>
      </w:r>
      <w:r w:rsidR="0099772A" w:rsidRPr="006A736D">
        <w:rPr>
          <w:rFonts w:ascii="Arial" w:hAnsi="Arial" w:cs="Arial"/>
        </w:rPr>
        <w:t xml:space="preserve"> </w:t>
      </w:r>
      <w:r w:rsidR="00BF0753" w:rsidRPr="006A736D">
        <w:rPr>
          <w:rFonts w:ascii="Arial" w:hAnsi="Arial" w:cs="Arial"/>
        </w:rPr>
        <w:t>umfassendes Recyc</w:t>
      </w:r>
      <w:r w:rsidR="00BF3CF3" w:rsidRPr="006A736D">
        <w:rPr>
          <w:rFonts w:ascii="Arial" w:hAnsi="Arial" w:cs="Arial"/>
        </w:rPr>
        <w:t>l</w:t>
      </w:r>
      <w:r w:rsidR="00BF0753" w:rsidRPr="006A736D">
        <w:rPr>
          <w:rFonts w:ascii="Arial" w:hAnsi="Arial" w:cs="Arial"/>
        </w:rPr>
        <w:t xml:space="preserve">ing sollen die Vorteile von Kunststoff in der EU genutzt und die nachteiligen Umweltwirkungen minimiert werden. </w:t>
      </w:r>
    </w:p>
    <w:p w14:paraId="1886E1D1" w14:textId="224806A7" w:rsidR="00D42725" w:rsidRPr="006A736D" w:rsidRDefault="00D42725" w:rsidP="00932042">
      <w:pPr>
        <w:spacing w:before="120" w:after="0" w:line="240" w:lineRule="auto"/>
        <w:rPr>
          <w:rFonts w:ascii="Arial" w:hAnsi="Arial" w:cs="Arial"/>
          <w:b/>
        </w:rPr>
      </w:pPr>
    </w:p>
    <w:p w14:paraId="46549F60" w14:textId="23710876" w:rsidR="00D42725" w:rsidRPr="006A736D" w:rsidRDefault="00D42725" w:rsidP="00932042">
      <w:pPr>
        <w:spacing w:before="120" w:after="0" w:line="240" w:lineRule="auto"/>
        <w:rPr>
          <w:rFonts w:ascii="Arial" w:hAnsi="Arial" w:cs="Arial"/>
          <w:b/>
        </w:rPr>
      </w:pPr>
    </w:p>
    <w:p w14:paraId="0991CC72" w14:textId="4543C19E" w:rsidR="00D42725" w:rsidRPr="006A736D" w:rsidRDefault="00D42725" w:rsidP="00932042">
      <w:pPr>
        <w:spacing w:before="120" w:after="0" w:line="240" w:lineRule="auto"/>
        <w:rPr>
          <w:rFonts w:ascii="Arial" w:hAnsi="Arial" w:cs="Arial"/>
          <w:b/>
        </w:rPr>
      </w:pPr>
    </w:p>
    <w:p w14:paraId="4149407E" w14:textId="485ECB7F" w:rsidR="00D42725" w:rsidRPr="006A736D" w:rsidRDefault="00D42725" w:rsidP="00932042">
      <w:pPr>
        <w:spacing w:before="120" w:after="0" w:line="240" w:lineRule="auto"/>
        <w:rPr>
          <w:rFonts w:ascii="Arial" w:hAnsi="Arial" w:cs="Arial"/>
          <w:b/>
        </w:rPr>
      </w:pPr>
      <w:bookmarkStart w:id="0" w:name="_GoBack"/>
      <w:bookmarkEnd w:id="0"/>
    </w:p>
    <w:sectPr w:rsidR="00D42725" w:rsidRPr="006A736D">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6457F" w14:textId="77777777" w:rsidR="00266E38" w:rsidRDefault="00266E38" w:rsidP="00672829">
      <w:pPr>
        <w:spacing w:after="0" w:line="240" w:lineRule="auto"/>
      </w:pPr>
      <w:r>
        <w:separator/>
      </w:r>
    </w:p>
  </w:endnote>
  <w:endnote w:type="continuationSeparator" w:id="0">
    <w:p w14:paraId="255DA9B3" w14:textId="77777777" w:rsidR="00266E38" w:rsidRDefault="00266E38" w:rsidP="00672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2230881"/>
      <w:docPartObj>
        <w:docPartGallery w:val="Page Numbers (Bottom of Page)"/>
        <w:docPartUnique/>
      </w:docPartObj>
    </w:sdtPr>
    <w:sdtEndPr/>
    <w:sdtContent>
      <w:p w14:paraId="2492D69D" w14:textId="24C561E1" w:rsidR="00772560" w:rsidRDefault="00772560">
        <w:pPr>
          <w:pStyle w:val="Fuzeile"/>
          <w:jc w:val="center"/>
        </w:pPr>
        <w:r>
          <w:fldChar w:fldCharType="begin"/>
        </w:r>
        <w:r>
          <w:instrText>PAGE   \* MERGEFORMAT</w:instrText>
        </w:r>
        <w:r>
          <w:fldChar w:fldCharType="separate"/>
        </w:r>
        <w:r w:rsidR="00C37DB3">
          <w:rPr>
            <w:noProof/>
          </w:rPr>
          <w:t>10</w:t>
        </w:r>
        <w:r>
          <w:fldChar w:fldCharType="end"/>
        </w:r>
      </w:p>
    </w:sdtContent>
  </w:sdt>
  <w:p w14:paraId="05C483BD" w14:textId="77777777" w:rsidR="00772560" w:rsidRDefault="0077256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99E95A" w14:textId="77777777" w:rsidR="00266E38" w:rsidRDefault="00266E38" w:rsidP="00672829">
      <w:pPr>
        <w:spacing w:after="0" w:line="240" w:lineRule="auto"/>
      </w:pPr>
      <w:r>
        <w:separator/>
      </w:r>
    </w:p>
  </w:footnote>
  <w:footnote w:type="continuationSeparator" w:id="0">
    <w:p w14:paraId="0C59F63A" w14:textId="77777777" w:rsidR="00266E38" w:rsidRDefault="00266E38" w:rsidP="006728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F3ECB" w14:textId="3F743ACF" w:rsidR="00672829" w:rsidRDefault="00C37DB3">
    <w:pPr>
      <w:pStyle w:val="Kopfzeile"/>
      <w:jc w:val="center"/>
    </w:pPr>
    <w:sdt>
      <w:sdtPr>
        <w:id w:val="300969957"/>
        <w:docPartObj>
          <w:docPartGallery w:val="Page Numbers (Top of Page)"/>
          <w:docPartUnique/>
        </w:docPartObj>
      </w:sdtPr>
      <w:sdtEndPr/>
      <w:sdtContent/>
    </w:sdt>
  </w:p>
  <w:p w14:paraId="11B8D9E6" w14:textId="77777777" w:rsidR="00672829" w:rsidRDefault="0067282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DC55E1"/>
    <w:multiLevelType w:val="hybridMultilevel"/>
    <w:tmpl w:val="A1A008F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F1D4032"/>
    <w:multiLevelType w:val="hybridMultilevel"/>
    <w:tmpl w:val="1626362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9025D58"/>
    <w:multiLevelType w:val="hybridMultilevel"/>
    <w:tmpl w:val="0D8E8146"/>
    <w:lvl w:ilvl="0" w:tplc="4DF8AE3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B077445"/>
    <w:multiLevelType w:val="hybridMultilevel"/>
    <w:tmpl w:val="B3C4FD78"/>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2EC33708"/>
    <w:multiLevelType w:val="hybridMultilevel"/>
    <w:tmpl w:val="C9AA28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F35337A"/>
    <w:multiLevelType w:val="hybridMultilevel"/>
    <w:tmpl w:val="F0C40E90"/>
    <w:lvl w:ilvl="0" w:tplc="7F5EA80A">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F929E2"/>
    <w:multiLevelType w:val="multilevel"/>
    <w:tmpl w:val="66788B46"/>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u w:val="none"/>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7" w15:restartNumberingAfterBreak="0">
    <w:nsid w:val="31651F5E"/>
    <w:multiLevelType w:val="hybridMultilevel"/>
    <w:tmpl w:val="189097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F01025"/>
    <w:multiLevelType w:val="hybridMultilevel"/>
    <w:tmpl w:val="3334993A"/>
    <w:lvl w:ilvl="0" w:tplc="7F5EA80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A093D5B"/>
    <w:multiLevelType w:val="hybridMultilevel"/>
    <w:tmpl w:val="F630455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5A645E"/>
    <w:multiLevelType w:val="hybridMultilevel"/>
    <w:tmpl w:val="46F6BCD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3777C8C"/>
    <w:multiLevelType w:val="hybridMultilevel"/>
    <w:tmpl w:val="9A76481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4831C1C"/>
    <w:multiLevelType w:val="hybridMultilevel"/>
    <w:tmpl w:val="1DE4374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B1817B3"/>
    <w:multiLevelType w:val="multilevel"/>
    <w:tmpl w:val="DC2ACE4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B4A1BA8"/>
    <w:multiLevelType w:val="hybridMultilevel"/>
    <w:tmpl w:val="4A9A79B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5" w15:restartNumberingAfterBreak="0">
    <w:nsid w:val="4F606ABF"/>
    <w:multiLevelType w:val="hybridMultilevel"/>
    <w:tmpl w:val="5D560D0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1CE0566"/>
    <w:multiLevelType w:val="hybridMultilevel"/>
    <w:tmpl w:val="9A343FC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A053C31"/>
    <w:multiLevelType w:val="hybridMultilevel"/>
    <w:tmpl w:val="18A61736"/>
    <w:lvl w:ilvl="0" w:tplc="6D52627E">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F4E4BFA"/>
    <w:multiLevelType w:val="hybridMultilevel"/>
    <w:tmpl w:val="5C2C8F58"/>
    <w:lvl w:ilvl="0" w:tplc="51FC8D6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48B5A0E"/>
    <w:multiLevelType w:val="multilevel"/>
    <w:tmpl w:val="08F4FDF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5B56F5F"/>
    <w:multiLevelType w:val="hybridMultilevel"/>
    <w:tmpl w:val="498CE4C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DEE6FFD"/>
    <w:multiLevelType w:val="hybridMultilevel"/>
    <w:tmpl w:val="F5A2E09C"/>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num w:numId="1">
    <w:abstractNumId w:val="5"/>
  </w:num>
  <w:num w:numId="2">
    <w:abstractNumId w:val="16"/>
  </w:num>
  <w:num w:numId="3">
    <w:abstractNumId w:val="11"/>
  </w:num>
  <w:num w:numId="4">
    <w:abstractNumId w:val="8"/>
  </w:num>
  <w:num w:numId="5">
    <w:abstractNumId w:val="4"/>
  </w:num>
  <w:num w:numId="6">
    <w:abstractNumId w:val="21"/>
  </w:num>
  <w:num w:numId="7">
    <w:abstractNumId w:val="7"/>
  </w:num>
  <w:num w:numId="8">
    <w:abstractNumId w:val="1"/>
  </w:num>
  <w:num w:numId="9">
    <w:abstractNumId w:val="2"/>
  </w:num>
  <w:num w:numId="10">
    <w:abstractNumId w:val="18"/>
  </w:num>
  <w:num w:numId="11">
    <w:abstractNumId w:val="14"/>
  </w:num>
  <w:num w:numId="12">
    <w:abstractNumId w:val="17"/>
  </w:num>
  <w:num w:numId="13">
    <w:abstractNumId w:val="20"/>
  </w:num>
  <w:num w:numId="14">
    <w:abstractNumId w:val="0"/>
  </w:num>
  <w:num w:numId="15">
    <w:abstractNumId w:val="10"/>
  </w:num>
  <w:num w:numId="16">
    <w:abstractNumId w:val="15"/>
  </w:num>
  <w:num w:numId="17">
    <w:abstractNumId w:val="9"/>
  </w:num>
  <w:num w:numId="18">
    <w:abstractNumId w:val="12"/>
  </w:num>
  <w:num w:numId="19">
    <w:abstractNumId w:val="3"/>
  </w:num>
  <w:num w:numId="20">
    <w:abstractNumId w:val="13"/>
  </w:num>
  <w:num w:numId="21">
    <w:abstractNumId w:val="19"/>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4CB"/>
    <w:rsid w:val="00000415"/>
    <w:rsid w:val="00001440"/>
    <w:rsid w:val="00002005"/>
    <w:rsid w:val="00002254"/>
    <w:rsid w:val="00003B02"/>
    <w:rsid w:val="00003D9C"/>
    <w:rsid w:val="000049E0"/>
    <w:rsid w:val="00005EE8"/>
    <w:rsid w:val="00011AB8"/>
    <w:rsid w:val="00011F29"/>
    <w:rsid w:val="00012005"/>
    <w:rsid w:val="00017F81"/>
    <w:rsid w:val="00020D23"/>
    <w:rsid w:val="00021CBC"/>
    <w:rsid w:val="00022FB6"/>
    <w:rsid w:val="000240C2"/>
    <w:rsid w:val="00025C7C"/>
    <w:rsid w:val="00027829"/>
    <w:rsid w:val="000342A1"/>
    <w:rsid w:val="00034961"/>
    <w:rsid w:val="000407B2"/>
    <w:rsid w:val="000431C7"/>
    <w:rsid w:val="00045940"/>
    <w:rsid w:val="000465C7"/>
    <w:rsid w:val="00046CA0"/>
    <w:rsid w:val="00047BE8"/>
    <w:rsid w:val="00047FCD"/>
    <w:rsid w:val="0005092F"/>
    <w:rsid w:val="00050976"/>
    <w:rsid w:val="00053D13"/>
    <w:rsid w:val="00054402"/>
    <w:rsid w:val="00055448"/>
    <w:rsid w:val="0005736B"/>
    <w:rsid w:val="000575E1"/>
    <w:rsid w:val="000605EE"/>
    <w:rsid w:val="00061A00"/>
    <w:rsid w:val="00063059"/>
    <w:rsid w:val="00063B32"/>
    <w:rsid w:val="000658E1"/>
    <w:rsid w:val="00065948"/>
    <w:rsid w:val="000661DB"/>
    <w:rsid w:val="00066A35"/>
    <w:rsid w:val="00067312"/>
    <w:rsid w:val="00071A3D"/>
    <w:rsid w:val="00077EE8"/>
    <w:rsid w:val="00083D53"/>
    <w:rsid w:val="00084F5A"/>
    <w:rsid w:val="00085C5D"/>
    <w:rsid w:val="000862A8"/>
    <w:rsid w:val="00086FB0"/>
    <w:rsid w:val="00087AD3"/>
    <w:rsid w:val="00090508"/>
    <w:rsid w:val="00090B44"/>
    <w:rsid w:val="000939C1"/>
    <w:rsid w:val="00093B78"/>
    <w:rsid w:val="00094EA4"/>
    <w:rsid w:val="0009639C"/>
    <w:rsid w:val="00096DF6"/>
    <w:rsid w:val="00097427"/>
    <w:rsid w:val="000A0125"/>
    <w:rsid w:val="000A03B0"/>
    <w:rsid w:val="000A0424"/>
    <w:rsid w:val="000A1A48"/>
    <w:rsid w:val="000A3B8B"/>
    <w:rsid w:val="000A4581"/>
    <w:rsid w:val="000B0579"/>
    <w:rsid w:val="000B2E51"/>
    <w:rsid w:val="000B3F9E"/>
    <w:rsid w:val="000B42AE"/>
    <w:rsid w:val="000B43F4"/>
    <w:rsid w:val="000B5618"/>
    <w:rsid w:val="000B580F"/>
    <w:rsid w:val="000B5E2A"/>
    <w:rsid w:val="000B6D66"/>
    <w:rsid w:val="000C1BA7"/>
    <w:rsid w:val="000C3CD6"/>
    <w:rsid w:val="000C4120"/>
    <w:rsid w:val="000C4668"/>
    <w:rsid w:val="000C569D"/>
    <w:rsid w:val="000C64AE"/>
    <w:rsid w:val="000C6584"/>
    <w:rsid w:val="000C70E2"/>
    <w:rsid w:val="000D05BE"/>
    <w:rsid w:val="000D1BA0"/>
    <w:rsid w:val="000D20A2"/>
    <w:rsid w:val="000D3FD2"/>
    <w:rsid w:val="000D4A72"/>
    <w:rsid w:val="000E3E24"/>
    <w:rsid w:val="000E44D5"/>
    <w:rsid w:val="000F2875"/>
    <w:rsid w:val="000F3A3F"/>
    <w:rsid w:val="000F4CB5"/>
    <w:rsid w:val="000F523E"/>
    <w:rsid w:val="000F60C9"/>
    <w:rsid w:val="000F62C7"/>
    <w:rsid w:val="00101B5D"/>
    <w:rsid w:val="00101F06"/>
    <w:rsid w:val="00102EBA"/>
    <w:rsid w:val="00105DC5"/>
    <w:rsid w:val="0010686B"/>
    <w:rsid w:val="0010691C"/>
    <w:rsid w:val="001072E3"/>
    <w:rsid w:val="001108FA"/>
    <w:rsid w:val="00110B1B"/>
    <w:rsid w:val="00110C22"/>
    <w:rsid w:val="001118F4"/>
    <w:rsid w:val="00113894"/>
    <w:rsid w:val="00113C0D"/>
    <w:rsid w:val="001141F1"/>
    <w:rsid w:val="001152DB"/>
    <w:rsid w:val="00115A16"/>
    <w:rsid w:val="00120996"/>
    <w:rsid w:val="0012233A"/>
    <w:rsid w:val="00122470"/>
    <w:rsid w:val="001224D4"/>
    <w:rsid w:val="00124004"/>
    <w:rsid w:val="00131E4C"/>
    <w:rsid w:val="00135F51"/>
    <w:rsid w:val="00140BC6"/>
    <w:rsid w:val="001418BA"/>
    <w:rsid w:val="001425ED"/>
    <w:rsid w:val="0014467A"/>
    <w:rsid w:val="00145F47"/>
    <w:rsid w:val="00150394"/>
    <w:rsid w:val="0015139F"/>
    <w:rsid w:val="00153415"/>
    <w:rsid w:val="001550E3"/>
    <w:rsid w:val="001553FC"/>
    <w:rsid w:val="0015760F"/>
    <w:rsid w:val="00160A96"/>
    <w:rsid w:val="0016175F"/>
    <w:rsid w:val="0017168E"/>
    <w:rsid w:val="00172AED"/>
    <w:rsid w:val="001735F5"/>
    <w:rsid w:val="001762C4"/>
    <w:rsid w:val="00176A9D"/>
    <w:rsid w:val="0018084A"/>
    <w:rsid w:val="0018174F"/>
    <w:rsid w:val="0018527F"/>
    <w:rsid w:val="0018550F"/>
    <w:rsid w:val="00185C52"/>
    <w:rsid w:val="001944D0"/>
    <w:rsid w:val="00194914"/>
    <w:rsid w:val="00194F1E"/>
    <w:rsid w:val="001A0CAB"/>
    <w:rsid w:val="001A114D"/>
    <w:rsid w:val="001A12BA"/>
    <w:rsid w:val="001A3360"/>
    <w:rsid w:val="001A45A2"/>
    <w:rsid w:val="001A66E2"/>
    <w:rsid w:val="001A7EC0"/>
    <w:rsid w:val="001A7F86"/>
    <w:rsid w:val="001B0A68"/>
    <w:rsid w:val="001B10F0"/>
    <w:rsid w:val="001B1C8A"/>
    <w:rsid w:val="001B271B"/>
    <w:rsid w:val="001B3B32"/>
    <w:rsid w:val="001B3C4A"/>
    <w:rsid w:val="001B46A0"/>
    <w:rsid w:val="001B4CF3"/>
    <w:rsid w:val="001B754C"/>
    <w:rsid w:val="001C1DA7"/>
    <w:rsid w:val="001C4ABE"/>
    <w:rsid w:val="001C6A5A"/>
    <w:rsid w:val="001C775A"/>
    <w:rsid w:val="001C7B34"/>
    <w:rsid w:val="001D19D2"/>
    <w:rsid w:val="001D1C39"/>
    <w:rsid w:val="001D2B66"/>
    <w:rsid w:val="001D30C0"/>
    <w:rsid w:val="001D31E0"/>
    <w:rsid w:val="001D4066"/>
    <w:rsid w:val="001D51C9"/>
    <w:rsid w:val="001D51D2"/>
    <w:rsid w:val="001D6FBC"/>
    <w:rsid w:val="001E0C38"/>
    <w:rsid w:val="001E1B3F"/>
    <w:rsid w:val="001E5762"/>
    <w:rsid w:val="001E5866"/>
    <w:rsid w:val="001E6C61"/>
    <w:rsid w:val="001E7631"/>
    <w:rsid w:val="001F043C"/>
    <w:rsid w:val="001F0AD7"/>
    <w:rsid w:val="001F3A71"/>
    <w:rsid w:val="001F3DD9"/>
    <w:rsid w:val="001F6E1F"/>
    <w:rsid w:val="001F7B00"/>
    <w:rsid w:val="002019BC"/>
    <w:rsid w:val="00204341"/>
    <w:rsid w:val="0020475F"/>
    <w:rsid w:val="00205825"/>
    <w:rsid w:val="00206217"/>
    <w:rsid w:val="0021010F"/>
    <w:rsid w:val="0021073F"/>
    <w:rsid w:val="002118D2"/>
    <w:rsid w:val="00212ADE"/>
    <w:rsid w:val="00214B05"/>
    <w:rsid w:val="002155AD"/>
    <w:rsid w:val="00215BA4"/>
    <w:rsid w:val="0021655A"/>
    <w:rsid w:val="00216C16"/>
    <w:rsid w:val="00216EA6"/>
    <w:rsid w:val="00220302"/>
    <w:rsid w:val="002203B7"/>
    <w:rsid w:val="002225BB"/>
    <w:rsid w:val="00222FD3"/>
    <w:rsid w:val="00223DFC"/>
    <w:rsid w:val="00224284"/>
    <w:rsid w:val="00225491"/>
    <w:rsid w:val="00230494"/>
    <w:rsid w:val="002318E1"/>
    <w:rsid w:val="002320AC"/>
    <w:rsid w:val="00232489"/>
    <w:rsid w:val="0023294B"/>
    <w:rsid w:val="00232F15"/>
    <w:rsid w:val="00233239"/>
    <w:rsid w:val="0023376E"/>
    <w:rsid w:val="00233F54"/>
    <w:rsid w:val="00235CCF"/>
    <w:rsid w:val="002362CE"/>
    <w:rsid w:val="00236B89"/>
    <w:rsid w:val="00236D58"/>
    <w:rsid w:val="00243790"/>
    <w:rsid w:val="0024542E"/>
    <w:rsid w:val="002466C4"/>
    <w:rsid w:val="00246DC4"/>
    <w:rsid w:val="002470AE"/>
    <w:rsid w:val="00247B21"/>
    <w:rsid w:val="002509BF"/>
    <w:rsid w:val="00250FF9"/>
    <w:rsid w:val="00257982"/>
    <w:rsid w:val="00257F30"/>
    <w:rsid w:val="00260186"/>
    <w:rsid w:val="0026347E"/>
    <w:rsid w:val="00266E38"/>
    <w:rsid w:val="00270CB6"/>
    <w:rsid w:val="002717AA"/>
    <w:rsid w:val="00273687"/>
    <w:rsid w:val="00274328"/>
    <w:rsid w:val="00276DEE"/>
    <w:rsid w:val="00281313"/>
    <w:rsid w:val="00282B60"/>
    <w:rsid w:val="00282B6F"/>
    <w:rsid w:val="002831EE"/>
    <w:rsid w:val="002850F4"/>
    <w:rsid w:val="0028520F"/>
    <w:rsid w:val="00285A51"/>
    <w:rsid w:val="002865FE"/>
    <w:rsid w:val="0028755C"/>
    <w:rsid w:val="00287787"/>
    <w:rsid w:val="002902D4"/>
    <w:rsid w:val="0029168A"/>
    <w:rsid w:val="002921D3"/>
    <w:rsid w:val="00297918"/>
    <w:rsid w:val="002A1801"/>
    <w:rsid w:val="002A6D8F"/>
    <w:rsid w:val="002A75D2"/>
    <w:rsid w:val="002A783F"/>
    <w:rsid w:val="002B002D"/>
    <w:rsid w:val="002B046D"/>
    <w:rsid w:val="002B16C4"/>
    <w:rsid w:val="002B2EE1"/>
    <w:rsid w:val="002B40AA"/>
    <w:rsid w:val="002B4F56"/>
    <w:rsid w:val="002B7C9E"/>
    <w:rsid w:val="002C1194"/>
    <w:rsid w:val="002C1AB4"/>
    <w:rsid w:val="002C1E0F"/>
    <w:rsid w:val="002C275A"/>
    <w:rsid w:val="002C29E3"/>
    <w:rsid w:val="002C6627"/>
    <w:rsid w:val="002C6EED"/>
    <w:rsid w:val="002D19D3"/>
    <w:rsid w:val="002D3595"/>
    <w:rsid w:val="002D40B5"/>
    <w:rsid w:val="002D4374"/>
    <w:rsid w:val="002E11C0"/>
    <w:rsid w:val="002E57E6"/>
    <w:rsid w:val="002E7A11"/>
    <w:rsid w:val="002E7A29"/>
    <w:rsid w:val="002F044D"/>
    <w:rsid w:val="002F2CA5"/>
    <w:rsid w:val="002F525E"/>
    <w:rsid w:val="002F5562"/>
    <w:rsid w:val="002F5828"/>
    <w:rsid w:val="002F66BB"/>
    <w:rsid w:val="002F68DF"/>
    <w:rsid w:val="002F71A1"/>
    <w:rsid w:val="002F7941"/>
    <w:rsid w:val="002F7CCC"/>
    <w:rsid w:val="002F7F25"/>
    <w:rsid w:val="00300F06"/>
    <w:rsid w:val="00301DA1"/>
    <w:rsid w:val="00303829"/>
    <w:rsid w:val="00304888"/>
    <w:rsid w:val="00306079"/>
    <w:rsid w:val="00306B88"/>
    <w:rsid w:val="00307D0B"/>
    <w:rsid w:val="00312FF3"/>
    <w:rsid w:val="003133E7"/>
    <w:rsid w:val="00313561"/>
    <w:rsid w:val="00313DAA"/>
    <w:rsid w:val="00313DBC"/>
    <w:rsid w:val="0031417D"/>
    <w:rsid w:val="00314739"/>
    <w:rsid w:val="00314CDC"/>
    <w:rsid w:val="00315FEF"/>
    <w:rsid w:val="003166C1"/>
    <w:rsid w:val="00316808"/>
    <w:rsid w:val="00316836"/>
    <w:rsid w:val="00317F84"/>
    <w:rsid w:val="0032102C"/>
    <w:rsid w:val="003224AF"/>
    <w:rsid w:val="00322BFD"/>
    <w:rsid w:val="00323520"/>
    <w:rsid w:val="00323911"/>
    <w:rsid w:val="00324B78"/>
    <w:rsid w:val="0032622C"/>
    <w:rsid w:val="003267B6"/>
    <w:rsid w:val="00330E1B"/>
    <w:rsid w:val="00331DC5"/>
    <w:rsid w:val="00332E4B"/>
    <w:rsid w:val="003342D3"/>
    <w:rsid w:val="00334502"/>
    <w:rsid w:val="0033478E"/>
    <w:rsid w:val="0033517E"/>
    <w:rsid w:val="003355F7"/>
    <w:rsid w:val="0033585D"/>
    <w:rsid w:val="00335B1B"/>
    <w:rsid w:val="00337129"/>
    <w:rsid w:val="00342DBF"/>
    <w:rsid w:val="00342E80"/>
    <w:rsid w:val="003463FF"/>
    <w:rsid w:val="003464D1"/>
    <w:rsid w:val="003517DD"/>
    <w:rsid w:val="00351E75"/>
    <w:rsid w:val="00352230"/>
    <w:rsid w:val="00352862"/>
    <w:rsid w:val="00352EF1"/>
    <w:rsid w:val="003530E6"/>
    <w:rsid w:val="003536B4"/>
    <w:rsid w:val="003547C8"/>
    <w:rsid w:val="0035482D"/>
    <w:rsid w:val="003561D8"/>
    <w:rsid w:val="00356943"/>
    <w:rsid w:val="00357B9E"/>
    <w:rsid w:val="0036008F"/>
    <w:rsid w:val="00363444"/>
    <w:rsid w:val="003651FF"/>
    <w:rsid w:val="00365FB4"/>
    <w:rsid w:val="0037015E"/>
    <w:rsid w:val="00370B60"/>
    <w:rsid w:val="003710BD"/>
    <w:rsid w:val="00371A1F"/>
    <w:rsid w:val="00371C18"/>
    <w:rsid w:val="003744D7"/>
    <w:rsid w:val="00374603"/>
    <w:rsid w:val="003746DA"/>
    <w:rsid w:val="00375AC3"/>
    <w:rsid w:val="003773CB"/>
    <w:rsid w:val="00380F0F"/>
    <w:rsid w:val="0038348F"/>
    <w:rsid w:val="00384BCA"/>
    <w:rsid w:val="003850FC"/>
    <w:rsid w:val="003865D1"/>
    <w:rsid w:val="00391DAD"/>
    <w:rsid w:val="00392A15"/>
    <w:rsid w:val="00393802"/>
    <w:rsid w:val="00393B14"/>
    <w:rsid w:val="003943F0"/>
    <w:rsid w:val="0039492D"/>
    <w:rsid w:val="0039537E"/>
    <w:rsid w:val="0039685C"/>
    <w:rsid w:val="003A0333"/>
    <w:rsid w:val="003A25C5"/>
    <w:rsid w:val="003A4A0E"/>
    <w:rsid w:val="003A70F1"/>
    <w:rsid w:val="003A7202"/>
    <w:rsid w:val="003B1786"/>
    <w:rsid w:val="003B26C8"/>
    <w:rsid w:val="003B34C7"/>
    <w:rsid w:val="003B37F1"/>
    <w:rsid w:val="003B4CAC"/>
    <w:rsid w:val="003B62F1"/>
    <w:rsid w:val="003B6997"/>
    <w:rsid w:val="003B6F8C"/>
    <w:rsid w:val="003C68C2"/>
    <w:rsid w:val="003D0D23"/>
    <w:rsid w:val="003D234D"/>
    <w:rsid w:val="003D2AFC"/>
    <w:rsid w:val="003D31A2"/>
    <w:rsid w:val="003D4842"/>
    <w:rsid w:val="003D5763"/>
    <w:rsid w:val="003D5B84"/>
    <w:rsid w:val="003D75F6"/>
    <w:rsid w:val="003D7CF0"/>
    <w:rsid w:val="003E087C"/>
    <w:rsid w:val="003E1F07"/>
    <w:rsid w:val="003E27A7"/>
    <w:rsid w:val="003E31E8"/>
    <w:rsid w:val="003E4BA8"/>
    <w:rsid w:val="003E4CAA"/>
    <w:rsid w:val="003E5206"/>
    <w:rsid w:val="003E5EAC"/>
    <w:rsid w:val="003E71F0"/>
    <w:rsid w:val="003F079C"/>
    <w:rsid w:val="003F3463"/>
    <w:rsid w:val="0040038C"/>
    <w:rsid w:val="0040177C"/>
    <w:rsid w:val="00401AC0"/>
    <w:rsid w:val="00405000"/>
    <w:rsid w:val="0040568A"/>
    <w:rsid w:val="00405DA4"/>
    <w:rsid w:val="00406ECC"/>
    <w:rsid w:val="0041350B"/>
    <w:rsid w:val="00414057"/>
    <w:rsid w:val="004148EF"/>
    <w:rsid w:val="00414F03"/>
    <w:rsid w:val="004151B8"/>
    <w:rsid w:val="00416B84"/>
    <w:rsid w:val="00417031"/>
    <w:rsid w:val="00417108"/>
    <w:rsid w:val="00417D6A"/>
    <w:rsid w:val="00420DD0"/>
    <w:rsid w:val="00421386"/>
    <w:rsid w:val="0042194D"/>
    <w:rsid w:val="00422DC2"/>
    <w:rsid w:val="00423CE3"/>
    <w:rsid w:val="0042427A"/>
    <w:rsid w:val="0042590C"/>
    <w:rsid w:val="00425BE4"/>
    <w:rsid w:val="00426477"/>
    <w:rsid w:val="00426CB0"/>
    <w:rsid w:val="004301C3"/>
    <w:rsid w:val="00431688"/>
    <w:rsid w:val="004321C4"/>
    <w:rsid w:val="00432485"/>
    <w:rsid w:val="004339CE"/>
    <w:rsid w:val="00434DB4"/>
    <w:rsid w:val="004351CD"/>
    <w:rsid w:val="0043625A"/>
    <w:rsid w:val="0043777B"/>
    <w:rsid w:val="00444223"/>
    <w:rsid w:val="00445C0D"/>
    <w:rsid w:val="00450460"/>
    <w:rsid w:val="004504EF"/>
    <w:rsid w:val="0045471E"/>
    <w:rsid w:val="004552B5"/>
    <w:rsid w:val="00455A82"/>
    <w:rsid w:val="00455CCC"/>
    <w:rsid w:val="00456243"/>
    <w:rsid w:val="00457566"/>
    <w:rsid w:val="00457CC7"/>
    <w:rsid w:val="00462FBD"/>
    <w:rsid w:val="00467B47"/>
    <w:rsid w:val="0047052B"/>
    <w:rsid w:val="00470B4C"/>
    <w:rsid w:val="00471547"/>
    <w:rsid w:val="00471C9C"/>
    <w:rsid w:val="004722E8"/>
    <w:rsid w:val="004723C4"/>
    <w:rsid w:val="00472DF4"/>
    <w:rsid w:val="00473964"/>
    <w:rsid w:val="00477EAB"/>
    <w:rsid w:val="004800F6"/>
    <w:rsid w:val="0048097D"/>
    <w:rsid w:val="00482376"/>
    <w:rsid w:val="004824AF"/>
    <w:rsid w:val="00482624"/>
    <w:rsid w:val="00484A8E"/>
    <w:rsid w:val="004851C5"/>
    <w:rsid w:val="00485D17"/>
    <w:rsid w:val="00485E54"/>
    <w:rsid w:val="00492C53"/>
    <w:rsid w:val="00492CDC"/>
    <w:rsid w:val="004937D2"/>
    <w:rsid w:val="004944C9"/>
    <w:rsid w:val="004951D8"/>
    <w:rsid w:val="00495262"/>
    <w:rsid w:val="00497F57"/>
    <w:rsid w:val="004A3D2E"/>
    <w:rsid w:val="004A4A34"/>
    <w:rsid w:val="004A5E16"/>
    <w:rsid w:val="004A5FDE"/>
    <w:rsid w:val="004B0886"/>
    <w:rsid w:val="004B2DD3"/>
    <w:rsid w:val="004B3071"/>
    <w:rsid w:val="004B3A53"/>
    <w:rsid w:val="004B6EBF"/>
    <w:rsid w:val="004C07CD"/>
    <w:rsid w:val="004C1CF2"/>
    <w:rsid w:val="004C43ED"/>
    <w:rsid w:val="004C44FD"/>
    <w:rsid w:val="004C460E"/>
    <w:rsid w:val="004C47D8"/>
    <w:rsid w:val="004C593B"/>
    <w:rsid w:val="004C7AE6"/>
    <w:rsid w:val="004D049A"/>
    <w:rsid w:val="004D054E"/>
    <w:rsid w:val="004D06CF"/>
    <w:rsid w:val="004D075D"/>
    <w:rsid w:val="004D2FF4"/>
    <w:rsid w:val="004D3597"/>
    <w:rsid w:val="004D38C0"/>
    <w:rsid w:val="004D3D82"/>
    <w:rsid w:val="004D5153"/>
    <w:rsid w:val="004D75D3"/>
    <w:rsid w:val="004E0E7B"/>
    <w:rsid w:val="004E10AA"/>
    <w:rsid w:val="004E2A31"/>
    <w:rsid w:val="004E310B"/>
    <w:rsid w:val="004E33FD"/>
    <w:rsid w:val="004E47EA"/>
    <w:rsid w:val="004E6AA8"/>
    <w:rsid w:val="004E7DA4"/>
    <w:rsid w:val="004F017C"/>
    <w:rsid w:val="004F1C3C"/>
    <w:rsid w:val="004F1F00"/>
    <w:rsid w:val="004F2122"/>
    <w:rsid w:val="004F24E7"/>
    <w:rsid w:val="004F3DC1"/>
    <w:rsid w:val="004F3EA3"/>
    <w:rsid w:val="004F49E3"/>
    <w:rsid w:val="004F52D0"/>
    <w:rsid w:val="004F7C21"/>
    <w:rsid w:val="00502884"/>
    <w:rsid w:val="005036A2"/>
    <w:rsid w:val="005048FB"/>
    <w:rsid w:val="0050680B"/>
    <w:rsid w:val="005068A3"/>
    <w:rsid w:val="00506CAD"/>
    <w:rsid w:val="00511E11"/>
    <w:rsid w:val="00513AA3"/>
    <w:rsid w:val="00513CD0"/>
    <w:rsid w:val="00514AFE"/>
    <w:rsid w:val="00515F9D"/>
    <w:rsid w:val="00516018"/>
    <w:rsid w:val="005166C1"/>
    <w:rsid w:val="00517385"/>
    <w:rsid w:val="005210E0"/>
    <w:rsid w:val="00521DAD"/>
    <w:rsid w:val="005254CB"/>
    <w:rsid w:val="00526A4E"/>
    <w:rsid w:val="005275B8"/>
    <w:rsid w:val="0052798E"/>
    <w:rsid w:val="0053038D"/>
    <w:rsid w:val="00530D5F"/>
    <w:rsid w:val="005332D3"/>
    <w:rsid w:val="005355F8"/>
    <w:rsid w:val="00543522"/>
    <w:rsid w:val="00546D62"/>
    <w:rsid w:val="005509E6"/>
    <w:rsid w:val="0055189E"/>
    <w:rsid w:val="00552CD3"/>
    <w:rsid w:val="00553D8B"/>
    <w:rsid w:val="00554019"/>
    <w:rsid w:val="0055501D"/>
    <w:rsid w:val="00556477"/>
    <w:rsid w:val="00560071"/>
    <w:rsid w:val="005601DB"/>
    <w:rsid w:val="0056049E"/>
    <w:rsid w:val="005617CF"/>
    <w:rsid w:val="00561C07"/>
    <w:rsid w:val="005621B9"/>
    <w:rsid w:val="005644A1"/>
    <w:rsid w:val="00565103"/>
    <w:rsid w:val="005663A9"/>
    <w:rsid w:val="0057063E"/>
    <w:rsid w:val="00571ECC"/>
    <w:rsid w:val="005727F3"/>
    <w:rsid w:val="0057303D"/>
    <w:rsid w:val="0057355A"/>
    <w:rsid w:val="005750AE"/>
    <w:rsid w:val="005759A8"/>
    <w:rsid w:val="00575CF1"/>
    <w:rsid w:val="005761F3"/>
    <w:rsid w:val="0057640C"/>
    <w:rsid w:val="00577288"/>
    <w:rsid w:val="00582AC1"/>
    <w:rsid w:val="005870BF"/>
    <w:rsid w:val="005875E6"/>
    <w:rsid w:val="00592759"/>
    <w:rsid w:val="0059427E"/>
    <w:rsid w:val="0059730D"/>
    <w:rsid w:val="00597D2F"/>
    <w:rsid w:val="005A13E7"/>
    <w:rsid w:val="005A1486"/>
    <w:rsid w:val="005A4203"/>
    <w:rsid w:val="005A6C10"/>
    <w:rsid w:val="005A7C46"/>
    <w:rsid w:val="005B2870"/>
    <w:rsid w:val="005B3BE4"/>
    <w:rsid w:val="005B4F04"/>
    <w:rsid w:val="005B5F6E"/>
    <w:rsid w:val="005B6457"/>
    <w:rsid w:val="005B673B"/>
    <w:rsid w:val="005B7F3C"/>
    <w:rsid w:val="005C0377"/>
    <w:rsid w:val="005C62FA"/>
    <w:rsid w:val="005D2164"/>
    <w:rsid w:val="005D42F5"/>
    <w:rsid w:val="005D7F1E"/>
    <w:rsid w:val="005E0B0A"/>
    <w:rsid w:val="005E1814"/>
    <w:rsid w:val="005E6229"/>
    <w:rsid w:val="005E6A83"/>
    <w:rsid w:val="005F0725"/>
    <w:rsid w:val="005F183C"/>
    <w:rsid w:val="005F222C"/>
    <w:rsid w:val="005F295F"/>
    <w:rsid w:val="005F3645"/>
    <w:rsid w:val="005F454E"/>
    <w:rsid w:val="005F6134"/>
    <w:rsid w:val="005F629F"/>
    <w:rsid w:val="00600F63"/>
    <w:rsid w:val="0060351C"/>
    <w:rsid w:val="00603CFE"/>
    <w:rsid w:val="00605963"/>
    <w:rsid w:val="0060667F"/>
    <w:rsid w:val="00607252"/>
    <w:rsid w:val="0060753A"/>
    <w:rsid w:val="0061443B"/>
    <w:rsid w:val="00615539"/>
    <w:rsid w:val="0061756F"/>
    <w:rsid w:val="00620737"/>
    <w:rsid w:val="00620F85"/>
    <w:rsid w:val="00622E18"/>
    <w:rsid w:val="0062384D"/>
    <w:rsid w:val="0062716B"/>
    <w:rsid w:val="0062717C"/>
    <w:rsid w:val="0063051A"/>
    <w:rsid w:val="00630E28"/>
    <w:rsid w:val="00632655"/>
    <w:rsid w:val="006358E6"/>
    <w:rsid w:val="00635E01"/>
    <w:rsid w:val="006370BA"/>
    <w:rsid w:val="00640AEB"/>
    <w:rsid w:val="006411CD"/>
    <w:rsid w:val="00642856"/>
    <w:rsid w:val="00642C4B"/>
    <w:rsid w:val="00643D10"/>
    <w:rsid w:val="00643EF0"/>
    <w:rsid w:val="0064429A"/>
    <w:rsid w:val="00644AA4"/>
    <w:rsid w:val="00646202"/>
    <w:rsid w:val="00650137"/>
    <w:rsid w:val="006507A6"/>
    <w:rsid w:val="00653FB9"/>
    <w:rsid w:val="00655335"/>
    <w:rsid w:val="006554D0"/>
    <w:rsid w:val="00656AD1"/>
    <w:rsid w:val="006618D0"/>
    <w:rsid w:val="00662A9B"/>
    <w:rsid w:val="006645DD"/>
    <w:rsid w:val="00664781"/>
    <w:rsid w:val="00666094"/>
    <w:rsid w:val="006667FB"/>
    <w:rsid w:val="00666E5B"/>
    <w:rsid w:val="00667D31"/>
    <w:rsid w:val="0067141A"/>
    <w:rsid w:val="00671ABC"/>
    <w:rsid w:val="006720E8"/>
    <w:rsid w:val="00672829"/>
    <w:rsid w:val="00673572"/>
    <w:rsid w:val="00674DDC"/>
    <w:rsid w:val="0067693A"/>
    <w:rsid w:val="00676DF9"/>
    <w:rsid w:val="0067796D"/>
    <w:rsid w:val="006863EB"/>
    <w:rsid w:val="00686FA9"/>
    <w:rsid w:val="006948E1"/>
    <w:rsid w:val="00695449"/>
    <w:rsid w:val="0069727B"/>
    <w:rsid w:val="00697944"/>
    <w:rsid w:val="006A0483"/>
    <w:rsid w:val="006A1390"/>
    <w:rsid w:val="006A197A"/>
    <w:rsid w:val="006A2EAB"/>
    <w:rsid w:val="006A3D6C"/>
    <w:rsid w:val="006A50D6"/>
    <w:rsid w:val="006A5C09"/>
    <w:rsid w:val="006A5F4C"/>
    <w:rsid w:val="006A5F67"/>
    <w:rsid w:val="006A61A0"/>
    <w:rsid w:val="006A736D"/>
    <w:rsid w:val="006A7C46"/>
    <w:rsid w:val="006B1CC1"/>
    <w:rsid w:val="006B2B8B"/>
    <w:rsid w:val="006B2FF9"/>
    <w:rsid w:val="006B66BC"/>
    <w:rsid w:val="006B6A95"/>
    <w:rsid w:val="006B7C4C"/>
    <w:rsid w:val="006C06E4"/>
    <w:rsid w:val="006C1DCE"/>
    <w:rsid w:val="006C2A16"/>
    <w:rsid w:val="006C343F"/>
    <w:rsid w:val="006C45D0"/>
    <w:rsid w:val="006C5BF1"/>
    <w:rsid w:val="006C677C"/>
    <w:rsid w:val="006C6D66"/>
    <w:rsid w:val="006C7714"/>
    <w:rsid w:val="006C7B3E"/>
    <w:rsid w:val="006D01EC"/>
    <w:rsid w:val="006D0AF3"/>
    <w:rsid w:val="006D16F5"/>
    <w:rsid w:val="006D2508"/>
    <w:rsid w:val="006D29EA"/>
    <w:rsid w:val="006D4625"/>
    <w:rsid w:val="006D633C"/>
    <w:rsid w:val="006E0980"/>
    <w:rsid w:val="006E27F9"/>
    <w:rsid w:val="006E4000"/>
    <w:rsid w:val="006E4E04"/>
    <w:rsid w:val="006E5F19"/>
    <w:rsid w:val="006E6E0C"/>
    <w:rsid w:val="006E765C"/>
    <w:rsid w:val="006F3CC2"/>
    <w:rsid w:val="006F40E8"/>
    <w:rsid w:val="006F417E"/>
    <w:rsid w:val="006F787F"/>
    <w:rsid w:val="00702053"/>
    <w:rsid w:val="00703D61"/>
    <w:rsid w:val="00704E9F"/>
    <w:rsid w:val="00707458"/>
    <w:rsid w:val="00710850"/>
    <w:rsid w:val="007112D1"/>
    <w:rsid w:val="007123E7"/>
    <w:rsid w:val="007127D9"/>
    <w:rsid w:val="007142FA"/>
    <w:rsid w:val="00714AB4"/>
    <w:rsid w:val="00715124"/>
    <w:rsid w:val="00715F56"/>
    <w:rsid w:val="00717345"/>
    <w:rsid w:val="0071756B"/>
    <w:rsid w:val="007203E5"/>
    <w:rsid w:val="00720540"/>
    <w:rsid w:val="007219E3"/>
    <w:rsid w:val="00722E77"/>
    <w:rsid w:val="00723095"/>
    <w:rsid w:val="007251A2"/>
    <w:rsid w:val="0072547A"/>
    <w:rsid w:val="007271C4"/>
    <w:rsid w:val="00734375"/>
    <w:rsid w:val="007366B4"/>
    <w:rsid w:val="007372D8"/>
    <w:rsid w:val="007375D4"/>
    <w:rsid w:val="0074177C"/>
    <w:rsid w:val="00742A74"/>
    <w:rsid w:val="00743433"/>
    <w:rsid w:val="0074550E"/>
    <w:rsid w:val="007457FF"/>
    <w:rsid w:val="007478AE"/>
    <w:rsid w:val="00750CA5"/>
    <w:rsid w:val="00750ECA"/>
    <w:rsid w:val="00751341"/>
    <w:rsid w:val="00752549"/>
    <w:rsid w:val="00752939"/>
    <w:rsid w:val="007541B1"/>
    <w:rsid w:val="00756A79"/>
    <w:rsid w:val="00757118"/>
    <w:rsid w:val="007639DF"/>
    <w:rsid w:val="00763AEE"/>
    <w:rsid w:val="00763F43"/>
    <w:rsid w:val="007664CB"/>
    <w:rsid w:val="007672A7"/>
    <w:rsid w:val="0076768B"/>
    <w:rsid w:val="00770F15"/>
    <w:rsid w:val="00772560"/>
    <w:rsid w:val="00774915"/>
    <w:rsid w:val="00774D7E"/>
    <w:rsid w:val="00775079"/>
    <w:rsid w:val="00775226"/>
    <w:rsid w:val="00776430"/>
    <w:rsid w:val="0077680B"/>
    <w:rsid w:val="007773C6"/>
    <w:rsid w:val="0078052B"/>
    <w:rsid w:val="00782F40"/>
    <w:rsid w:val="00784F2F"/>
    <w:rsid w:val="007868D5"/>
    <w:rsid w:val="00787D5F"/>
    <w:rsid w:val="00792B18"/>
    <w:rsid w:val="00794F2F"/>
    <w:rsid w:val="00795958"/>
    <w:rsid w:val="00795CEE"/>
    <w:rsid w:val="00796469"/>
    <w:rsid w:val="007977F9"/>
    <w:rsid w:val="00797C04"/>
    <w:rsid w:val="00797E92"/>
    <w:rsid w:val="00797FAF"/>
    <w:rsid w:val="007A0A26"/>
    <w:rsid w:val="007A0BED"/>
    <w:rsid w:val="007A1B0E"/>
    <w:rsid w:val="007A2647"/>
    <w:rsid w:val="007A26FA"/>
    <w:rsid w:val="007A47DD"/>
    <w:rsid w:val="007A4810"/>
    <w:rsid w:val="007A5BFA"/>
    <w:rsid w:val="007A671C"/>
    <w:rsid w:val="007A7431"/>
    <w:rsid w:val="007B034B"/>
    <w:rsid w:val="007B0E26"/>
    <w:rsid w:val="007B262B"/>
    <w:rsid w:val="007B2DC5"/>
    <w:rsid w:val="007B3AF1"/>
    <w:rsid w:val="007B3C8D"/>
    <w:rsid w:val="007B4C3F"/>
    <w:rsid w:val="007B59E1"/>
    <w:rsid w:val="007B6589"/>
    <w:rsid w:val="007C0CE7"/>
    <w:rsid w:val="007C2465"/>
    <w:rsid w:val="007C40A1"/>
    <w:rsid w:val="007C6B7D"/>
    <w:rsid w:val="007C7447"/>
    <w:rsid w:val="007D0DF4"/>
    <w:rsid w:val="007D2178"/>
    <w:rsid w:val="007D4161"/>
    <w:rsid w:val="007D4420"/>
    <w:rsid w:val="007D5182"/>
    <w:rsid w:val="007D6157"/>
    <w:rsid w:val="007D64BE"/>
    <w:rsid w:val="007D72C2"/>
    <w:rsid w:val="007E13DB"/>
    <w:rsid w:val="007E1BDF"/>
    <w:rsid w:val="007E1E49"/>
    <w:rsid w:val="007E22B5"/>
    <w:rsid w:val="007E291A"/>
    <w:rsid w:val="007E409F"/>
    <w:rsid w:val="007E698E"/>
    <w:rsid w:val="007E69CB"/>
    <w:rsid w:val="007E714A"/>
    <w:rsid w:val="007F0468"/>
    <w:rsid w:val="007F1C3E"/>
    <w:rsid w:val="007F2B21"/>
    <w:rsid w:val="007F45A5"/>
    <w:rsid w:val="007F6302"/>
    <w:rsid w:val="007F6412"/>
    <w:rsid w:val="008002CF"/>
    <w:rsid w:val="008044FC"/>
    <w:rsid w:val="008061CF"/>
    <w:rsid w:val="0080705A"/>
    <w:rsid w:val="00810340"/>
    <w:rsid w:val="00810866"/>
    <w:rsid w:val="00814190"/>
    <w:rsid w:val="00816E91"/>
    <w:rsid w:val="00822143"/>
    <w:rsid w:val="00824692"/>
    <w:rsid w:val="00825BF8"/>
    <w:rsid w:val="0082662F"/>
    <w:rsid w:val="00826B0A"/>
    <w:rsid w:val="00831135"/>
    <w:rsid w:val="008314B9"/>
    <w:rsid w:val="00831B09"/>
    <w:rsid w:val="008329E5"/>
    <w:rsid w:val="00835149"/>
    <w:rsid w:val="00835C67"/>
    <w:rsid w:val="0084005B"/>
    <w:rsid w:val="008407ED"/>
    <w:rsid w:val="008431B0"/>
    <w:rsid w:val="008439FB"/>
    <w:rsid w:val="00844DC3"/>
    <w:rsid w:val="00846DB9"/>
    <w:rsid w:val="0085132A"/>
    <w:rsid w:val="008540C1"/>
    <w:rsid w:val="00857CF7"/>
    <w:rsid w:val="008611DA"/>
    <w:rsid w:val="00861C9C"/>
    <w:rsid w:val="008622D1"/>
    <w:rsid w:val="0086376B"/>
    <w:rsid w:val="00863C9F"/>
    <w:rsid w:val="00865A18"/>
    <w:rsid w:val="008660DB"/>
    <w:rsid w:val="00867278"/>
    <w:rsid w:val="0086783D"/>
    <w:rsid w:val="0087132A"/>
    <w:rsid w:val="0087343E"/>
    <w:rsid w:val="00874226"/>
    <w:rsid w:val="00874F1F"/>
    <w:rsid w:val="00875DA4"/>
    <w:rsid w:val="00876325"/>
    <w:rsid w:val="008763E6"/>
    <w:rsid w:val="00876C01"/>
    <w:rsid w:val="00876CE7"/>
    <w:rsid w:val="008779D3"/>
    <w:rsid w:val="008842DC"/>
    <w:rsid w:val="00885A8C"/>
    <w:rsid w:val="00887921"/>
    <w:rsid w:val="0089055A"/>
    <w:rsid w:val="008910A6"/>
    <w:rsid w:val="00892634"/>
    <w:rsid w:val="00896189"/>
    <w:rsid w:val="00896730"/>
    <w:rsid w:val="0089704C"/>
    <w:rsid w:val="00897529"/>
    <w:rsid w:val="008A0C8A"/>
    <w:rsid w:val="008A3CB3"/>
    <w:rsid w:val="008A58CD"/>
    <w:rsid w:val="008A612E"/>
    <w:rsid w:val="008A613E"/>
    <w:rsid w:val="008A6A25"/>
    <w:rsid w:val="008B04FF"/>
    <w:rsid w:val="008B17F8"/>
    <w:rsid w:val="008B2422"/>
    <w:rsid w:val="008B2435"/>
    <w:rsid w:val="008B2593"/>
    <w:rsid w:val="008B4D2C"/>
    <w:rsid w:val="008B4E4D"/>
    <w:rsid w:val="008B5D71"/>
    <w:rsid w:val="008B6561"/>
    <w:rsid w:val="008B7632"/>
    <w:rsid w:val="008C0383"/>
    <w:rsid w:val="008C0C77"/>
    <w:rsid w:val="008C1C37"/>
    <w:rsid w:val="008C28AC"/>
    <w:rsid w:val="008C494E"/>
    <w:rsid w:val="008C4A73"/>
    <w:rsid w:val="008C593F"/>
    <w:rsid w:val="008D1F72"/>
    <w:rsid w:val="008D2D7B"/>
    <w:rsid w:val="008D50F4"/>
    <w:rsid w:val="008D6292"/>
    <w:rsid w:val="008D671F"/>
    <w:rsid w:val="008E18AA"/>
    <w:rsid w:val="008E1A3A"/>
    <w:rsid w:val="008E26D8"/>
    <w:rsid w:val="008E2BD6"/>
    <w:rsid w:val="008E3333"/>
    <w:rsid w:val="008E3495"/>
    <w:rsid w:val="008E593B"/>
    <w:rsid w:val="008F138F"/>
    <w:rsid w:val="008F1968"/>
    <w:rsid w:val="008F2EDA"/>
    <w:rsid w:val="008F3108"/>
    <w:rsid w:val="008F56EB"/>
    <w:rsid w:val="008F6132"/>
    <w:rsid w:val="008F74D4"/>
    <w:rsid w:val="008F7C7C"/>
    <w:rsid w:val="00900399"/>
    <w:rsid w:val="00902BAF"/>
    <w:rsid w:val="00903AA4"/>
    <w:rsid w:val="009051BF"/>
    <w:rsid w:val="009053E9"/>
    <w:rsid w:val="009057F6"/>
    <w:rsid w:val="0090616F"/>
    <w:rsid w:val="00907ED4"/>
    <w:rsid w:val="009119AA"/>
    <w:rsid w:val="00911FE9"/>
    <w:rsid w:val="00912FF2"/>
    <w:rsid w:val="00913525"/>
    <w:rsid w:val="00913A93"/>
    <w:rsid w:val="00913C66"/>
    <w:rsid w:val="00915124"/>
    <w:rsid w:val="00915A23"/>
    <w:rsid w:val="00917A7C"/>
    <w:rsid w:val="009204C0"/>
    <w:rsid w:val="00920875"/>
    <w:rsid w:val="00920A19"/>
    <w:rsid w:val="00920E0C"/>
    <w:rsid w:val="0092209B"/>
    <w:rsid w:val="00922E2B"/>
    <w:rsid w:val="00925930"/>
    <w:rsid w:val="00930421"/>
    <w:rsid w:val="0093102E"/>
    <w:rsid w:val="00932042"/>
    <w:rsid w:val="009335B9"/>
    <w:rsid w:val="0093461B"/>
    <w:rsid w:val="009375D1"/>
    <w:rsid w:val="009405F2"/>
    <w:rsid w:val="009445BF"/>
    <w:rsid w:val="00944E5F"/>
    <w:rsid w:val="00945852"/>
    <w:rsid w:val="009463F6"/>
    <w:rsid w:val="0095019C"/>
    <w:rsid w:val="00951801"/>
    <w:rsid w:val="0095571F"/>
    <w:rsid w:val="00957556"/>
    <w:rsid w:val="00957C28"/>
    <w:rsid w:val="00957F4C"/>
    <w:rsid w:val="00960652"/>
    <w:rsid w:val="00961B08"/>
    <w:rsid w:val="00964F61"/>
    <w:rsid w:val="009654B4"/>
    <w:rsid w:val="00965634"/>
    <w:rsid w:val="0096603A"/>
    <w:rsid w:val="009662BE"/>
    <w:rsid w:val="009700A5"/>
    <w:rsid w:val="00970653"/>
    <w:rsid w:val="009708FA"/>
    <w:rsid w:val="00971BD0"/>
    <w:rsid w:val="00974044"/>
    <w:rsid w:val="0097658B"/>
    <w:rsid w:val="00980DAA"/>
    <w:rsid w:val="00981191"/>
    <w:rsid w:val="00981A72"/>
    <w:rsid w:val="009827E2"/>
    <w:rsid w:val="00982B78"/>
    <w:rsid w:val="00987FF7"/>
    <w:rsid w:val="00991ECF"/>
    <w:rsid w:val="0099772A"/>
    <w:rsid w:val="009A0172"/>
    <w:rsid w:val="009A071A"/>
    <w:rsid w:val="009A12BC"/>
    <w:rsid w:val="009A19BF"/>
    <w:rsid w:val="009A1BAF"/>
    <w:rsid w:val="009A1C38"/>
    <w:rsid w:val="009A38B7"/>
    <w:rsid w:val="009A40E2"/>
    <w:rsid w:val="009A45E9"/>
    <w:rsid w:val="009A598E"/>
    <w:rsid w:val="009A5A28"/>
    <w:rsid w:val="009A5B03"/>
    <w:rsid w:val="009A6064"/>
    <w:rsid w:val="009A61F6"/>
    <w:rsid w:val="009A7AC5"/>
    <w:rsid w:val="009B2B4C"/>
    <w:rsid w:val="009B2D30"/>
    <w:rsid w:val="009B2ED6"/>
    <w:rsid w:val="009B41B2"/>
    <w:rsid w:val="009B4B31"/>
    <w:rsid w:val="009B63BB"/>
    <w:rsid w:val="009B6A13"/>
    <w:rsid w:val="009C0983"/>
    <w:rsid w:val="009C248B"/>
    <w:rsid w:val="009C29E3"/>
    <w:rsid w:val="009C2B1B"/>
    <w:rsid w:val="009C2BB9"/>
    <w:rsid w:val="009C6CE2"/>
    <w:rsid w:val="009C7058"/>
    <w:rsid w:val="009D0166"/>
    <w:rsid w:val="009D2556"/>
    <w:rsid w:val="009D4B3A"/>
    <w:rsid w:val="009D55CD"/>
    <w:rsid w:val="009D6393"/>
    <w:rsid w:val="009E1DCE"/>
    <w:rsid w:val="009E3A60"/>
    <w:rsid w:val="009E4EE7"/>
    <w:rsid w:val="009E68B7"/>
    <w:rsid w:val="009F395D"/>
    <w:rsid w:val="009F398A"/>
    <w:rsid w:val="009F57A8"/>
    <w:rsid w:val="009F6F6C"/>
    <w:rsid w:val="009F7BB5"/>
    <w:rsid w:val="00A00183"/>
    <w:rsid w:val="00A0189B"/>
    <w:rsid w:val="00A0251B"/>
    <w:rsid w:val="00A0266B"/>
    <w:rsid w:val="00A03732"/>
    <w:rsid w:val="00A03A13"/>
    <w:rsid w:val="00A04E23"/>
    <w:rsid w:val="00A0514D"/>
    <w:rsid w:val="00A05342"/>
    <w:rsid w:val="00A05D1A"/>
    <w:rsid w:val="00A06161"/>
    <w:rsid w:val="00A067BD"/>
    <w:rsid w:val="00A07216"/>
    <w:rsid w:val="00A10663"/>
    <w:rsid w:val="00A12368"/>
    <w:rsid w:val="00A1351B"/>
    <w:rsid w:val="00A13BE9"/>
    <w:rsid w:val="00A17975"/>
    <w:rsid w:val="00A17D2D"/>
    <w:rsid w:val="00A20196"/>
    <w:rsid w:val="00A21E6F"/>
    <w:rsid w:val="00A2306D"/>
    <w:rsid w:val="00A2453D"/>
    <w:rsid w:val="00A24ACB"/>
    <w:rsid w:val="00A264D2"/>
    <w:rsid w:val="00A2691F"/>
    <w:rsid w:val="00A26DCE"/>
    <w:rsid w:val="00A27770"/>
    <w:rsid w:val="00A27BAA"/>
    <w:rsid w:val="00A32047"/>
    <w:rsid w:val="00A33AD4"/>
    <w:rsid w:val="00A34E24"/>
    <w:rsid w:val="00A34F3A"/>
    <w:rsid w:val="00A35C45"/>
    <w:rsid w:val="00A35F03"/>
    <w:rsid w:val="00A362EF"/>
    <w:rsid w:val="00A40F59"/>
    <w:rsid w:val="00A4156F"/>
    <w:rsid w:val="00A42748"/>
    <w:rsid w:val="00A43321"/>
    <w:rsid w:val="00A4332F"/>
    <w:rsid w:val="00A44080"/>
    <w:rsid w:val="00A449CA"/>
    <w:rsid w:val="00A4554A"/>
    <w:rsid w:val="00A47203"/>
    <w:rsid w:val="00A479D5"/>
    <w:rsid w:val="00A47F80"/>
    <w:rsid w:val="00A516E6"/>
    <w:rsid w:val="00A517D5"/>
    <w:rsid w:val="00A51EC4"/>
    <w:rsid w:val="00A52FB2"/>
    <w:rsid w:val="00A53CCA"/>
    <w:rsid w:val="00A56E46"/>
    <w:rsid w:val="00A575C4"/>
    <w:rsid w:val="00A614EE"/>
    <w:rsid w:val="00A6160A"/>
    <w:rsid w:val="00A63AFC"/>
    <w:rsid w:val="00A65A88"/>
    <w:rsid w:val="00A71072"/>
    <w:rsid w:val="00A738DA"/>
    <w:rsid w:val="00A74932"/>
    <w:rsid w:val="00A76896"/>
    <w:rsid w:val="00A80DFE"/>
    <w:rsid w:val="00A81E37"/>
    <w:rsid w:val="00A83114"/>
    <w:rsid w:val="00A83241"/>
    <w:rsid w:val="00A84E25"/>
    <w:rsid w:val="00A861BB"/>
    <w:rsid w:val="00A876A4"/>
    <w:rsid w:val="00A87C82"/>
    <w:rsid w:val="00A91450"/>
    <w:rsid w:val="00A91F84"/>
    <w:rsid w:val="00A9307D"/>
    <w:rsid w:val="00A93C34"/>
    <w:rsid w:val="00A94513"/>
    <w:rsid w:val="00A9659D"/>
    <w:rsid w:val="00AA02E2"/>
    <w:rsid w:val="00AA0450"/>
    <w:rsid w:val="00AA0ED4"/>
    <w:rsid w:val="00AA34B1"/>
    <w:rsid w:val="00AA3E2E"/>
    <w:rsid w:val="00AA5C3C"/>
    <w:rsid w:val="00AB0969"/>
    <w:rsid w:val="00AB679D"/>
    <w:rsid w:val="00AB7526"/>
    <w:rsid w:val="00AC3F96"/>
    <w:rsid w:val="00AC5E81"/>
    <w:rsid w:val="00AC6C03"/>
    <w:rsid w:val="00AC6CCB"/>
    <w:rsid w:val="00AC7F5F"/>
    <w:rsid w:val="00AD17AF"/>
    <w:rsid w:val="00AD5647"/>
    <w:rsid w:val="00AD61C5"/>
    <w:rsid w:val="00AE056E"/>
    <w:rsid w:val="00AE1AA9"/>
    <w:rsid w:val="00AE27B0"/>
    <w:rsid w:val="00AE5966"/>
    <w:rsid w:val="00AE7A81"/>
    <w:rsid w:val="00AF29FE"/>
    <w:rsid w:val="00AF323C"/>
    <w:rsid w:val="00AF3440"/>
    <w:rsid w:val="00AF4255"/>
    <w:rsid w:val="00AF4653"/>
    <w:rsid w:val="00AF6175"/>
    <w:rsid w:val="00AF7C76"/>
    <w:rsid w:val="00B0048D"/>
    <w:rsid w:val="00B00716"/>
    <w:rsid w:val="00B0163F"/>
    <w:rsid w:val="00B02357"/>
    <w:rsid w:val="00B03115"/>
    <w:rsid w:val="00B0334A"/>
    <w:rsid w:val="00B052BD"/>
    <w:rsid w:val="00B0548E"/>
    <w:rsid w:val="00B05D02"/>
    <w:rsid w:val="00B062AC"/>
    <w:rsid w:val="00B07181"/>
    <w:rsid w:val="00B07549"/>
    <w:rsid w:val="00B100AB"/>
    <w:rsid w:val="00B12886"/>
    <w:rsid w:val="00B13578"/>
    <w:rsid w:val="00B154C4"/>
    <w:rsid w:val="00B17704"/>
    <w:rsid w:val="00B17801"/>
    <w:rsid w:val="00B2321F"/>
    <w:rsid w:val="00B240FB"/>
    <w:rsid w:val="00B257C9"/>
    <w:rsid w:val="00B27712"/>
    <w:rsid w:val="00B31754"/>
    <w:rsid w:val="00B330B6"/>
    <w:rsid w:val="00B379D2"/>
    <w:rsid w:val="00B415AF"/>
    <w:rsid w:val="00B42232"/>
    <w:rsid w:val="00B42EED"/>
    <w:rsid w:val="00B44046"/>
    <w:rsid w:val="00B44C03"/>
    <w:rsid w:val="00B452BE"/>
    <w:rsid w:val="00B45463"/>
    <w:rsid w:val="00B45B3A"/>
    <w:rsid w:val="00B45C47"/>
    <w:rsid w:val="00B46DC6"/>
    <w:rsid w:val="00B474AD"/>
    <w:rsid w:val="00B477D1"/>
    <w:rsid w:val="00B515B8"/>
    <w:rsid w:val="00B51658"/>
    <w:rsid w:val="00B525EF"/>
    <w:rsid w:val="00B5272B"/>
    <w:rsid w:val="00B53684"/>
    <w:rsid w:val="00B565FA"/>
    <w:rsid w:val="00B603CF"/>
    <w:rsid w:val="00B61393"/>
    <w:rsid w:val="00B618CC"/>
    <w:rsid w:val="00B63022"/>
    <w:rsid w:val="00B63688"/>
    <w:rsid w:val="00B647E9"/>
    <w:rsid w:val="00B66613"/>
    <w:rsid w:val="00B66AAE"/>
    <w:rsid w:val="00B672BF"/>
    <w:rsid w:val="00B673D6"/>
    <w:rsid w:val="00B67A8A"/>
    <w:rsid w:val="00B71B77"/>
    <w:rsid w:val="00B73323"/>
    <w:rsid w:val="00B75271"/>
    <w:rsid w:val="00B764C3"/>
    <w:rsid w:val="00B8042A"/>
    <w:rsid w:val="00B80488"/>
    <w:rsid w:val="00B8168E"/>
    <w:rsid w:val="00B8384D"/>
    <w:rsid w:val="00B86B42"/>
    <w:rsid w:val="00B921B1"/>
    <w:rsid w:val="00B930B4"/>
    <w:rsid w:val="00B937FF"/>
    <w:rsid w:val="00B96BE9"/>
    <w:rsid w:val="00BA3129"/>
    <w:rsid w:val="00BA3824"/>
    <w:rsid w:val="00BA3849"/>
    <w:rsid w:val="00BA4ADF"/>
    <w:rsid w:val="00BA52CE"/>
    <w:rsid w:val="00BA54F1"/>
    <w:rsid w:val="00BA5671"/>
    <w:rsid w:val="00BA5943"/>
    <w:rsid w:val="00BA7B29"/>
    <w:rsid w:val="00BB5E9F"/>
    <w:rsid w:val="00BB6319"/>
    <w:rsid w:val="00BB7734"/>
    <w:rsid w:val="00BC0349"/>
    <w:rsid w:val="00BC2CDF"/>
    <w:rsid w:val="00BC3696"/>
    <w:rsid w:val="00BC4D6E"/>
    <w:rsid w:val="00BC5074"/>
    <w:rsid w:val="00BC5A10"/>
    <w:rsid w:val="00BC69FE"/>
    <w:rsid w:val="00BC74A4"/>
    <w:rsid w:val="00BC7886"/>
    <w:rsid w:val="00BD2B2B"/>
    <w:rsid w:val="00BD2EA4"/>
    <w:rsid w:val="00BD33D8"/>
    <w:rsid w:val="00BD4113"/>
    <w:rsid w:val="00BD634C"/>
    <w:rsid w:val="00BE039A"/>
    <w:rsid w:val="00BE4128"/>
    <w:rsid w:val="00BE5038"/>
    <w:rsid w:val="00BE514E"/>
    <w:rsid w:val="00BF05C0"/>
    <w:rsid w:val="00BF0753"/>
    <w:rsid w:val="00BF0BB0"/>
    <w:rsid w:val="00BF1704"/>
    <w:rsid w:val="00BF2E6F"/>
    <w:rsid w:val="00BF3347"/>
    <w:rsid w:val="00BF3661"/>
    <w:rsid w:val="00BF3CF3"/>
    <w:rsid w:val="00BF4072"/>
    <w:rsid w:val="00BF465F"/>
    <w:rsid w:val="00C016E1"/>
    <w:rsid w:val="00C037F5"/>
    <w:rsid w:val="00C040AC"/>
    <w:rsid w:val="00C041C8"/>
    <w:rsid w:val="00C04925"/>
    <w:rsid w:val="00C04F87"/>
    <w:rsid w:val="00C054EE"/>
    <w:rsid w:val="00C06517"/>
    <w:rsid w:val="00C06B22"/>
    <w:rsid w:val="00C0769D"/>
    <w:rsid w:val="00C079A6"/>
    <w:rsid w:val="00C1180E"/>
    <w:rsid w:val="00C14826"/>
    <w:rsid w:val="00C14B35"/>
    <w:rsid w:val="00C178EF"/>
    <w:rsid w:val="00C21CB2"/>
    <w:rsid w:val="00C23442"/>
    <w:rsid w:val="00C2540C"/>
    <w:rsid w:val="00C30D13"/>
    <w:rsid w:val="00C31D50"/>
    <w:rsid w:val="00C32518"/>
    <w:rsid w:val="00C32646"/>
    <w:rsid w:val="00C3278C"/>
    <w:rsid w:val="00C327FD"/>
    <w:rsid w:val="00C35034"/>
    <w:rsid w:val="00C37080"/>
    <w:rsid w:val="00C37DB3"/>
    <w:rsid w:val="00C4195D"/>
    <w:rsid w:val="00C41DB6"/>
    <w:rsid w:val="00C42EC3"/>
    <w:rsid w:val="00C442AB"/>
    <w:rsid w:val="00C44943"/>
    <w:rsid w:val="00C45C25"/>
    <w:rsid w:val="00C4633D"/>
    <w:rsid w:val="00C509DF"/>
    <w:rsid w:val="00C52C99"/>
    <w:rsid w:val="00C54BDC"/>
    <w:rsid w:val="00C569C3"/>
    <w:rsid w:val="00C5781F"/>
    <w:rsid w:val="00C605CB"/>
    <w:rsid w:val="00C608B2"/>
    <w:rsid w:val="00C60AD4"/>
    <w:rsid w:val="00C62C73"/>
    <w:rsid w:val="00C660DF"/>
    <w:rsid w:val="00C668B2"/>
    <w:rsid w:val="00C66C07"/>
    <w:rsid w:val="00C70CBC"/>
    <w:rsid w:val="00C7196B"/>
    <w:rsid w:val="00C71E2C"/>
    <w:rsid w:val="00C729A1"/>
    <w:rsid w:val="00C73CD7"/>
    <w:rsid w:val="00C7552C"/>
    <w:rsid w:val="00C76434"/>
    <w:rsid w:val="00C769A2"/>
    <w:rsid w:val="00C771FB"/>
    <w:rsid w:val="00C80A69"/>
    <w:rsid w:val="00C80B14"/>
    <w:rsid w:val="00C83970"/>
    <w:rsid w:val="00C83C2B"/>
    <w:rsid w:val="00C85993"/>
    <w:rsid w:val="00C86CD8"/>
    <w:rsid w:val="00C91459"/>
    <w:rsid w:val="00C92132"/>
    <w:rsid w:val="00C936D6"/>
    <w:rsid w:val="00C947BA"/>
    <w:rsid w:val="00C9543E"/>
    <w:rsid w:val="00C95A75"/>
    <w:rsid w:val="00CA318B"/>
    <w:rsid w:val="00CA3603"/>
    <w:rsid w:val="00CA572F"/>
    <w:rsid w:val="00CA5B66"/>
    <w:rsid w:val="00CB06A4"/>
    <w:rsid w:val="00CB1540"/>
    <w:rsid w:val="00CB1B89"/>
    <w:rsid w:val="00CB2508"/>
    <w:rsid w:val="00CB39DC"/>
    <w:rsid w:val="00CB4B25"/>
    <w:rsid w:val="00CB5F0D"/>
    <w:rsid w:val="00CB7A98"/>
    <w:rsid w:val="00CC000D"/>
    <w:rsid w:val="00CC003C"/>
    <w:rsid w:val="00CC153E"/>
    <w:rsid w:val="00CC1C8D"/>
    <w:rsid w:val="00CC47A5"/>
    <w:rsid w:val="00CC6ADA"/>
    <w:rsid w:val="00CC7826"/>
    <w:rsid w:val="00CD000E"/>
    <w:rsid w:val="00CD1AD4"/>
    <w:rsid w:val="00CD1FEE"/>
    <w:rsid w:val="00CD3201"/>
    <w:rsid w:val="00CD362D"/>
    <w:rsid w:val="00CD457B"/>
    <w:rsid w:val="00CD4BB4"/>
    <w:rsid w:val="00CD655F"/>
    <w:rsid w:val="00CE2E48"/>
    <w:rsid w:val="00CE3631"/>
    <w:rsid w:val="00CE5526"/>
    <w:rsid w:val="00CE5627"/>
    <w:rsid w:val="00CE604D"/>
    <w:rsid w:val="00CF0678"/>
    <w:rsid w:val="00CF16A8"/>
    <w:rsid w:val="00CF1908"/>
    <w:rsid w:val="00CF3F9C"/>
    <w:rsid w:val="00CF4013"/>
    <w:rsid w:val="00CF40ED"/>
    <w:rsid w:val="00CF729E"/>
    <w:rsid w:val="00D02EA8"/>
    <w:rsid w:val="00D041FB"/>
    <w:rsid w:val="00D042BF"/>
    <w:rsid w:val="00D071C4"/>
    <w:rsid w:val="00D07274"/>
    <w:rsid w:val="00D07845"/>
    <w:rsid w:val="00D11235"/>
    <w:rsid w:val="00D122AB"/>
    <w:rsid w:val="00D1386D"/>
    <w:rsid w:val="00D141B1"/>
    <w:rsid w:val="00D161D7"/>
    <w:rsid w:val="00D173E2"/>
    <w:rsid w:val="00D1758F"/>
    <w:rsid w:val="00D1778C"/>
    <w:rsid w:val="00D17A02"/>
    <w:rsid w:val="00D20979"/>
    <w:rsid w:val="00D2291E"/>
    <w:rsid w:val="00D251D4"/>
    <w:rsid w:val="00D26291"/>
    <w:rsid w:val="00D275AA"/>
    <w:rsid w:val="00D27A60"/>
    <w:rsid w:val="00D27C3F"/>
    <w:rsid w:val="00D316D3"/>
    <w:rsid w:val="00D31FB8"/>
    <w:rsid w:val="00D33714"/>
    <w:rsid w:val="00D33980"/>
    <w:rsid w:val="00D3549D"/>
    <w:rsid w:val="00D35A6E"/>
    <w:rsid w:val="00D3750F"/>
    <w:rsid w:val="00D37E9B"/>
    <w:rsid w:val="00D42725"/>
    <w:rsid w:val="00D44B54"/>
    <w:rsid w:val="00D464A6"/>
    <w:rsid w:val="00D47529"/>
    <w:rsid w:val="00D475B1"/>
    <w:rsid w:val="00D4765A"/>
    <w:rsid w:val="00D50B99"/>
    <w:rsid w:val="00D51452"/>
    <w:rsid w:val="00D548E7"/>
    <w:rsid w:val="00D55556"/>
    <w:rsid w:val="00D603F7"/>
    <w:rsid w:val="00D60471"/>
    <w:rsid w:val="00D60C71"/>
    <w:rsid w:val="00D63803"/>
    <w:rsid w:val="00D64F08"/>
    <w:rsid w:val="00D733CD"/>
    <w:rsid w:val="00D74188"/>
    <w:rsid w:val="00D75195"/>
    <w:rsid w:val="00D75E8B"/>
    <w:rsid w:val="00D75EBE"/>
    <w:rsid w:val="00D76307"/>
    <w:rsid w:val="00D77BBB"/>
    <w:rsid w:val="00D8025A"/>
    <w:rsid w:val="00D81057"/>
    <w:rsid w:val="00D81F32"/>
    <w:rsid w:val="00D826D3"/>
    <w:rsid w:val="00D82DA7"/>
    <w:rsid w:val="00D84C1F"/>
    <w:rsid w:val="00D85246"/>
    <w:rsid w:val="00D85360"/>
    <w:rsid w:val="00D85484"/>
    <w:rsid w:val="00D8791D"/>
    <w:rsid w:val="00D900F4"/>
    <w:rsid w:val="00D916D3"/>
    <w:rsid w:val="00D9228E"/>
    <w:rsid w:val="00D942EC"/>
    <w:rsid w:val="00D9477F"/>
    <w:rsid w:val="00D94CAC"/>
    <w:rsid w:val="00D94DAF"/>
    <w:rsid w:val="00D96B61"/>
    <w:rsid w:val="00D97F16"/>
    <w:rsid w:val="00DA05BA"/>
    <w:rsid w:val="00DA0730"/>
    <w:rsid w:val="00DA31D1"/>
    <w:rsid w:val="00DA6483"/>
    <w:rsid w:val="00DA7969"/>
    <w:rsid w:val="00DA7CD3"/>
    <w:rsid w:val="00DB00D1"/>
    <w:rsid w:val="00DB0952"/>
    <w:rsid w:val="00DB0C66"/>
    <w:rsid w:val="00DB0FA2"/>
    <w:rsid w:val="00DB2E1F"/>
    <w:rsid w:val="00DB4013"/>
    <w:rsid w:val="00DB6636"/>
    <w:rsid w:val="00DB687D"/>
    <w:rsid w:val="00DB7111"/>
    <w:rsid w:val="00DB7C04"/>
    <w:rsid w:val="00DC32F9"/>
    <w:rsid w:val="00DC4023"/>
    <w:rsid w:val="00DC5E79"/>
    <w:rsid w:val="00DC6DAB"/>
    <w:rsid w:val="00DC78EC"/>
    <w:rsid w:val="00DD013F"/>
    <w:rsid w:val="00DD2EA7"/>
    <w:rsid w:val="00DD3089"/>
    <w:rsid w:val="00DD61A5"/>
    <w:rsid w:val="00DD7752"/>
    <w:rsid w:val="00DD7BD4"/>
    <w:rsid w:val="00DE0004"/>
    <w:rsid w:val="00DE09E5"/>
    <w:rsid w:val="00DE4053"/>
    <w:rsid w:val="00DE6258"/>
    <w:rsid w:val="00DE7565"/>
    <w:rsid w:val="00DE7687"/>
    <w:rsid w:val="00DE7838"/>
    <w:rsid w:val="00DE7A89"/>
    <w:rsid w:val="00DF0245"/>
    <w:rsid w:val="00DF1163"/>
    <w:rsid w:val="00DF171F"/>
    <w:rsid w:val="00DF1BAC"/>
    <w:rsid w:val="00DF3211"/>
    <w:rsid w:val="00DF4811"/>
    <w:rsid w:val="00DF68AB"/>
    <w:rsid w:val="00E010AB"/>
    <w:rsid w:val="00E03C66"/>
    <w:rsid w:val="00E03F49"/>
    <w:rsid w:val="00E041B4"/>
    <w:rsid w:val="00E05D82"/>
    <w:rsid w:val="00E061C9"/>
    <w:rsid w:val="00E061E9"/>
    <w:rsid w:val="00E1181C"/>
    <w:rsid w:val="00E15EDE"/>
    <w:rsid w:val="00E222CB"/>
    <w:rsid w:val="00E2247D"/>
    <w:rsid w:val="00E25944"/>
    <w:rsid w:val="00E31B75"/>
    <w:rsid w:val="00E330FA"/>
    <w:rsid w:val="00E339F1"/>
    <w:rsid w:val="00E33D50"/>
    <w:rsid w:val="00E35913"/>
    <w:rsid w:val="00E35D69"/>
    <w:rsid w:val="00E36533"/>
    <w:rsid w:val="00E36D23"/>
    <w:rsid w:val="00E44D03"/>
    <w:rsid w:val="00E50F35"/>
    <w:rsid w:val="00E52F2C"/>
    <w:rsid w:val="00E54A25"/>
    <w:rsid w:val="00E56C2C"/>
    <w:rsid w:val="00E614DF"/>
    <w:rsid w:val="00E639E6"/>
    <w:rsid w:val="00E64F7B"/>
    <w:rsid w:val="00E6788F"/>
    <w:rsid w:val="00E67B3B"/>
    <w:rsid w:val="00E720CC"/>
    <w:rsid w:val="00E72617"/>
    <w:rsid w:val="00E72E34"/>
    <w:rsid w:val="00E738D5"/>
    <w:rsid w:val="00E7405C"/>
    <w:rsid w:val="00E7717B"/>
    <w:rsid w:val="00E8116D"/>
    <w:rsid w:val="00E816A6"/>
    <w:rsid w:val="00E828F1"/>
    <w:rsid w:val="00E86428"/>
    <w:rsid w:val="00E870B0"/>
    <w:rsid w:val="00E9224A"/>
    <w:rsid w:val="00E92316"/>
    <w:rsid w:val="00E924D3"/>
    <w:rsid w:val="00E934D6"/>
    <w:rsid w:val="00E940E1"/>
    <w:rsid w:val="00E947FD"/>
    <w:rsid w:val="00E958D7"/>
    <w:rsid w:val="00EA0067"/>
    <w:rsid w:val="00EA095C"/>
    <w:rsid w:val="00EA1F77"/>
    <w:rsid w:val="00EA3939"/>
    <w:rsid w:val="00EA3E09"/>
    <w:rsid w:val="00EA412D"/>
    <w:rsid w:val="00EA74C9"/>
    <w:rsid w:val="00EB00DE"/>
    <w:rsid w:val="00EB03C8"/>
    <w:rsid w:val="00EB1767"/>
    <w:rsid w:val="00EB43E5"/>
    <w:rsid w:val="00EB5210"/>
    <w:rsid w:val="00EB7005"/>
    <w:rsid w:val="00EB761D"/>
    <w:rsid w:val="00EC0FD6"/>
    <w:rsid w:val="00EC110C"/>
    <w:rsid w:val="00EC36A3"/>
    <w:rsid w:val="00EC3EF8"/>
    <w:rsid w:val="00EC4BC2"/>
    <w:rsid w:val="00EC5901"/>
    <w:rsid w:val="00EC66FA"/>
    <w:rsid w:val="00EC697A"/>
    <w:rsid w:val="00EC6C7C"/>
    <w:rsid w:val="00ED1DC9"/>
    <w:rsid w:val="00ED2333"/>
    <w:rsid w:val="00ED2F87"/>
    <w:rsid w:val="00ED4D04"/>
    <w:rsid w:val="00ED51A6"/>
    <w:rsid w:val="00ED51C4"/>
    <w:rsid w:val="00ED7068"/>
    <w:rsid w:val="00ED73E6"/>
    <w:rsid w:val="00ED79FC"/>
    <w:rsid w:val="00EE093A"/>
    <w:rsid w:val="00EE0996"/>
    <w:rsid w:val="00EE2A37"/>
    <w:rsid w:val="00EE4180"/>
    <w:rsid w:val="00EE5AD5"/>
    <w:rsid w:val="00EF028A"/>
    <w:rsid w:val="00EF0763"/>
    <w:rsid w:val="00EF0787"/>
    <w:rsid w:val="00EF0C14"/>
    <w:rsid w:val="00EF1455"/>
    <w:rsid w:val="00EF197C"/>
    <w:rsid w:val="00EF571E"/>
    <w:rsid w:val="00EF68E2"/>
    <w:rsid w:val="00EF6B34"/>
    <w:rsid w:val="00EF6C82"/>
    <w:rsid w:val="00F01CB3"/>
    <w:rsid w:val="00F0272F"/>
    <w:rsid w:val="00F027FE"/>
    <w:rsid w:val="00F03053"/>
    <w:rsid w:val="00F03C2D"/>
    <w:rsid w:val="00F063E1"/>
    <w:rsid w:val="00F075C6"/>
    <w:rsid w:val="00F10F4F"/>
    <w:rsid w:val="00F125A9"/>
    <w:rsid w:val="00F15FC9"/>
    <w:rsid w:val="00F17702"/>
    <w:rsid w:val="00F17D38"/>
    <w:rsid w:val="00F20E54"/>
    <w:rsid w:val="00F22422"/>
    <w:rsid w:val="00F22868"/>
    <w:rsid w:val="00F24611"/>
    <w:rsid w:val="00F2472A"/>
    <w:rsid w:val="00F24E87"/>
    <w:rsid w:val="00F2681B"/>
    <w:rsid w:val="00F30A0F"/>
    <w:rsid w:val="00F346F6"/>
    <w:rsid w:val="00F34E03"/>
    <w:rsid w:val="00F354DE"/>
    <w:rsid w:val="00F366A4"/>
    <w:rsid w:val="00F420CA"/>
    <w:rsid w:val="00F42A2A"/>
    <w:rsid w:val="00F4367F"/>
    <w:rsid w:val="00F44002"/>
    <w:rsid w:val="00F44BE5"/>
    <w:rsid w:val="00F45502"/>
    <w:rsid w:val="00F45ECC"/>
    <w:rsid w:val="00F50935"/>
    <w:rsid w:val="00F51E88"/>
    <w:rsid w:val="00F53B66"/>
    <w:rsid w:val="00F540F5"/>
    <w:rsid w:val="00F54AD8"/>
    <w:rsid w:val="00F5596D"/>
    <w:rsid w:val="00F61378"/>
    <w:rsid w:val="00F61C11"/>
    <w:rsid w:val="00F63CC2"/>
    <w:rsid w:val="00F63DF9"/>
    <w:rsid w:val="00F64C69"/>
    <w:rsid w:val="00F653DB"/>
    <w:rsid w:val="00F660EB"/>
    <w:rsid w:val="00F6662C"/>
    <w:rsid w:val="00F677DC"/>
    <w:rsid w:val="00F74682"/>
    <w:rsid w:val="00F74E40"/>
    <w:rsid w:val="00F7605B"/>
    <w:rsid w:val="00F77130"/>
    <w:rsid w:val="00F80B3D"/>
    <w:rsid w:val="00F80E03"/>
    <w:rsid w:val="00F8168A"/>
    <w:rsid w:val="00F8366D"/>
    <w:rsid w:val="00F85041"/>
    <w:rsid w:val="00F867F5"/>
    <w:rsid w:val="00F8748C"/>
    <w:rsid w:val="00F91480"/>
    <w:rsid w:val="00F92005"/>
    <w:rsid w:val="00F9320F"/>
    <w:rsid w:val="00F95805"/>
    <w:rsid w:val="00F97A4C"/>
    <w:rsid w:val="00FA0226"/>
    <w:rsid w:val="00FA06FE"/>
    <w:rsid w:val="00FA13B5"/>
    <w:rsid w:val="00FA211E"/>
    <w:rsid w:val="00FA31ED"/>
    <w:rsid w:val="00FA45AB"/>
    <w:rsid w:val="00FA573C"/>
    <w:rsid w:val="00FA5E75"/>
    <w:rsid w:val="00FB2F1F"/>
    <w:rsid w:val="00FB56D3"/>
    <w:rsid w:val="00FB6784"/>
    <w:rsid w:val="00FB7B68"/>
    <w:rsid w:val="00FC1D36"/>
    <w:rsid w:val="00FC2152"/>
    <w:rsid w:val="00FC2C35"/>
    <w:rsid w:val="00FC36E8"/>
    <w:rsid w:val="00FC3C31"/>
    <w:rsid w:val="00FC7E6D"/>
    <w:rsid w:val="00FD066C"/>
    <w:rsid w:val="00FD0A36"/>
    <w:rsid w:val="00FD19AA"/>
    <w:rsid w:val="00FD577E"/>
    <w:rsid w:val="00FD5975"/>
    <w:rsid w:val="00FD5B4C"/>
    <w:rsid w:val="00FD5FA9"/>
    <w:rsid w:val="00FD619C"/>
    <w:rsid w:val="00FD62DB"/>
    <w:rsid w:val="00FD659B"/>
    <w:rsid w:val="00FD7CF5"/>
    <w:rsid w:val="00FE074C"/>
    <w:rsid w:val="00FE28FD"/>
    <w:rsid w:val="00FE29A5"/>
    <w:rsid w:val="00FE4A4B"/>
    <w:rsid w:val="00FE5576"/>
    <w:rsid w:val="00FE6301"/>
    <w:rsid w:val="00FE682D"/>
    <w:rsid w:val="00FF15B5"/>
    <w:rsid w:val="00FF1748"/>
    <w:rsid w:val="00FF283F"/>
    <w:rsid w:val="00FF3D83"/>
    <w:rsid w:val="00FF42D7"/>
    <w:rsid w:val="00FF483A"/>
    <w:rsid w:val="00FF4F7A"/>
    <w:rsid w:val="00FF5837"/>
    <w:rsid w:val="00FF5BEE"/>
    <w:rsid w:val="00FF5E5F"/>
    <w:rsid w:val="00FF64ED"/>
    <w:rsid w:val="00FF69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69E2F06"/>
  <w15:chartTrackingRefBased/>
  <w15:docId w15:val="{35DBC9AA-E8B2-4003-8624-F4EDC2B32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2547A"/>
    <w:pPr>
      <w:ind w:left="720"/>
      <w:contextualSpacing/>
    </w:pPr>
  </w:style>
  <w:style w:type="paragraph" w:styleId="Kopfzeile">
    <w:name w:val="header"/>
    <w:basedOn w:val="Standard"/>
    <w:link w:val="KopfzeileZchn"/>
    <w:uiPriority w:val="99"/>
    <w:unhideWhenUsed/>
    <w:rsid w:val="006728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72829"/>
  </w:style>
  <w:style w:type="paragraph" w:styleId="Fuzeile">
    <w:name w:val="footer"/>
    <w:basedOn w:val="Standard"/>
    <w:link w:val="FuzeileZchn"/>
    <w:uiPriority w:val="99"/>
    <w:unhideWhenUsed/>
    <w:rsid w:val="0067282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72829"/>
  </w:style>
  <w:style w:type="paragraph" w:styleId="Sprechblasentext">
    <w:name w:val="Balloon Text"/>
    <w:basedOn w:val="Standard"/>
    <w:link w:val="SprechblasentextZchn"/>
    <w:uiPriority w:val="99"/>
    <w:semiHidden/>
    <w:unhideWhenUsed/>
    <w:rsid w:val="00F2472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2472A"/>
    <w:rPr>
      <w:rFonts w:ascii="Segoe UI" w:hAnsi="Segoe UI" w:cs="Segoe UI"/>
      <w:sz w:val="18"/>
      <w:szCs w:val="18"/>
    </w:rPr>
  </w:style>
  <w:style w:type="character" w:styleId="Kommentarzeichen">
    <w:name w:val="annotation reference"/>
    <w:basedOn w:val="Absatz-Standardschriftart"/>
    <w:uiPriority w:val="99"/>
    <w:semiHidden/>
    <w:unhideWhenUsed/>
    <w:rsid w:val="00642C4B"/>
    <w:rPr>
      <w:sz w:val="16"/>
      <w:szCs w:val="16"/>
    </w:rPr>
  </w:style>
  <w:style w:type="paragraph" w:styleId="Kommentartext">
    <w:name w:val="annotation text"/>
    <w:basedOn w:val="Standard"/>
    <w:link w:val="KommentartextZchn"/>
    <w:uiPriority w:val="99"/>
    <w:unhideWhenUsed/>
    <w:rsid w:val="00642C4B"/>
    <w:pPr>
      <w:spacing w:line="240" w:lineRule="auto"/>
    </w:pPr>
    <w:rPr>
      <w:sz w:val="20"/>
      <w:szCs w:val="20"/>
    </w:rPr>
  </w:style>
  <w:style w:type="character" w:customStyle="1" w:styleId="KommentartextZchn">
    <w:name w:val="Kommentartext Zchn"/>
    <w:basedOn w:val="Absatz-Standardschriftart"/>
    <w:link w:val="Kommentartext"/>
    <w:uiPriority w:val="99"/>
    <w:rsid w:val="00642C4B"/>
    <w:rPr>
      <w:sz w:val="20"/>
      <w:szCs w:val="20"/>
    </w:rPr>
  </w:style>
  <w:style w:type="paragraph" w:styleId="Kommentarthema">
    <w:name w:val="annotation subject"/>
    <w:basedOn w:val="Kommentartext"/>
    <w:next w:val="Kommentartext"/>
    <w:link w:val="KommentarthemaZchn"/>
    <w:uiPriority w:val="99"/>
    <w:semiHidden/>
    <w:unhideWhenUsed/>
    <w:rsid w:val="00642C4B"/>
    <w:rPr>
      <w:b/>
      <w:bCs/>
    </w:rPr>
  </w:style>
  <w:style w:type="character" w:customStyle="1" w:styleId="KommentarthemaZchn">
    <w:name w:val="Kommentarthema Zchn"/>
    <w:basedOn w:val="KommentartextZchn"/>
    <w:link w:val="Kommentarthema"/>
    <w:uiPriority w:val="99"/>
    <w:semiHidden/>
    <w:rsid w:val="00642C4B"/>
    <w:rPr>
      <w:b/>
      <w:bCs/>
      <w:sz w:val="20"/>
      <w:szCs w:val="20"/>
    </w:rPr>
  </w:style>
  <w:style w:type="paragraph" w:styleId="berarbeitung">
    <w:name w:val="Revision"/>
    <w:hidden/>
    <w:uiPriority w:val="99"/>
    <w:semiHidden/>
    <w:rsid w:val="003166C1"/>
    <w:pPr>
      <w:spacing w:after="0" w:line="240" w:lineRule="auto"/>
    </w:pPr>
  </w:style>
  <w:style w:type="character" w:styleId="Hyperlink">
    <w:name w:val="Hyperlink"/>
    <w:basedOn w:val="Absatz-Standardschriftart"/>
    <w:uiPriority w:val="99"/>
    <w:unhideWhenUsed/>
    <w:rsid w:val="00371A1F"/>
    <w:rPr>
      <w:color w:val="0563C1" w:themeColor="hyperlink"/>
      <w:u w:val="single"/>
    </w:rPr>
  </w:style>
  <w:style w:type="character" w:styleId="Platzhaltertext">
    <w:name w:val="Placeholder Text"/>
    <w:basedOn w:val="Absatz-Standardschriftart"/>
    <w:uiPriority w:val="99"/>
    <w:semiHidden/>
    <w:rsid w:val="00640AE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610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C3E9E-2C26-4980-970E-EA32BFC32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4DB7B50E.dotm</Template>
  <TotalTime>0</TotalTime>
  <Pages>14</Pages>
  <Words>4558</Words>
  <Characters>28721</Characters>
  <Application>Microsoft Office Word</Application>
  <DocSecurity>0</DocSecurity>
  <Lines>239</Lines>
  <Paragraphs>66</Paragraphs>
  <ScaleCrop>false</ScaleCrop>
  <HeadingPairs>
    <vt:vector size="2" baseType="variant">
      <vt:variant>
        <vt:lpstr>Titel</vt:lpstr>
      </vt:variant>
      <vt:variant>
        <vt:i4>1</vt:i4>
      </vt:variant>
    </vt:vector>
  </HeadingPairs>
  <TitlesOfParts>
    <vt:vector size="1" baseType="lpstr">
      <vt:lpstr/>
    </vt:vector>
  </TitlesOfParts>
  <Company>IT Niedersachsen</Company>
  <LinksUpToDate>false</LinksUpToDate>
  <CharactersWithSpaces>33213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Linse, Dagmar, Dr. (MW)</dc:creator>
  <cp:keywords/>
  <dc:description/>
  <cp:lastModifiedBy>Linse, Dagmar, Dr. (MW)</cp:lastModifiedBy>
  <cp:revision>67</cp:revision>
  <cp:lastPrinted>2019-09-16T09:32:00Z</cp:lastPrinted>
  <dcterms:created xsi:type="dcterms:W3CDTF">2019-09-26T15:33:00Z</dcterms:created>
  <dcterms:modified xsi:type="dcterms:W3CDTF">2019-11-20T16:22:00Z</dcterms:modified>
</cp:coreProperties>
</file>